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4198" w:rsidRDefault="00CD4198">
      <w:pPr>
        <w:rPr>
          <w:lang w:val="es-ES_tradnl"/>
        </w:rPr>
      </w:pPr>
    </w:p>
    <w:p w:rsidR="00CD4198" w:rsidRDefault="001352AE">
      <w:pPr>
        <w:rPr>
          <w:lang w:val="es-ES_tradnl"/>
        </w:rPr>
      </w:pPr>
      <w:r>
        <w:pict>
          <v:rect id="_x0000_s2063" style="position:absolute;margin-left:-13.5pt;margin-top:.05pt;width:511.2pt;height:659.8pt;z-index:14;mso-wrap-style:none;v-text-anchor:middle" filled="f" strokeweight="1.59mm"/>
        </w:pict>
      </w:r>
    </w:p>
    <w:p w:rsidR="00CD4198" w:rsidRDefault="00CD4198">
      <w:pPr>
        <w:rPr>
          <w:lang w:val="es-ES_tradnl"/>
        </w:rPr>
      </w:pPr>
    </w:p>
    <w:p w:rsidR="00CD4198" w:rsidRDefault="00CD4198">
      <w:pPr>
        <w:pStyle w:val="Ttulo1"/>
        <w:rPr>
          <w:rFonts w:ascii="Tahoma" w:hAnsi="Tahoma"/>
          <w:sz w:val="32"/>
        </w:rPr>
      </w:pPr>
      <w:r>
        <w:rPr>
          <w:rFonts w:ascii="Tahoma" w:hAnsi="Tahoma"/>
          <w:sz w:val="32"/>
        </w:rPr>
        <w:t>CONTRATO DE MATRICULA</w:t>
      </w:r>
    </w:p>
    <w:p w:rsidR="00CD4198" w:rsidRDefault="00CD4198"/>
    <w:p w:rsidR="00CD4198" w:rsidRDefault="00CD4198">
      <w:pPr>
        <w:jc w:val="center"/>
        <w:rPr>
          <w:b/>
          <w:i/>
          <w:u w:val="single"/>
        </w:rPr>
      </w:pPr>
      <w:r>
        <w:rPr>
          <w:b/>
          <w:i/>
        </w:rPr>
        <w:t xml:space="preserve">Contrato de Matrícula Número: </w:t>
      </w:r>
      <w:r>
        <w:rPr>
          <w:b/>
          <w:i/>
          <w:u w:val="single"/>
        </w:rPr>
        <w:tab/>
      </w:r>
      <w:r>
        <w:rPr>
          <w:b/>
          <w:i/>
          <w:u w:val="single"/>
        </w:rPr>
        <w:tab/>
      </w:r>
      <w:r>
        <w:rPr>
          <w:b/>
          <w:i/>
          <w:u w:val="single"/>
        </w:rPr>
        <w:tab/>
      </w:r>
      <w:r>
        <w:rPr>
          <w:b/>
          <w:i/>
          <w:u w:val="single"/>
        </w:rPr>
        <w:tab/>
      </w:r>
    </w:p>
    <w:p w:rsidR="00CD4198" w:rsidRDefault="00CD4198"/>
    <w:p w:rsidR="00CD4198" w:rsidRDefault="001352AE">
      <w:pPr>
        <w:rPr>
          <w:b/>
          <w:sz w:val="24"/>
          <w:lang w:val="es-ES_tradnl"/>
        </w:rPr>
      </w:pPr>
      <w:r w:rsidRPr="001352AE">
        <w:pict>
          <v:rect id="_x0000_s2050" style="position:absolute;margin-left:58.5pt;margin-top:0;width:416.55pt;height:21.45pt;z-index:1;mso-wrap-style:none;v-text-anchor:middle" strokeweight=".26mm">
            <v:fill color2="black"/>
          </v:rect>
        </w:pict>
      </w:r>
    </w:p>
    <w:p w:rsidR="00CD4198" w:rsidRDefault="00CD4198">
      <w:pPr>
        <w:rPr>
          <w:b/>
          <w:sz w:val="24"/>
          <w:lang w:val="es-ES_tradnl"/>
        </w:rPr>
      </w:pPr>
      <w:r>
        <w:rPr>
          <w:b/>
          <w:sz w:val="24"/>
          <w:lang w:val="es-ES_tradnl"/>
        </w:rPr>
        <w:t>Nombre:</w:t>
      </w:r>
    </w:p>
    <w:p w:rsidR="00CD4198" w:rsidRDefault="001352AE">
      <w:pPr>
        <w:rPr>
          <w:b/>
          <w:sz w:val="24"/>
          <w:lang w:val="es-ES_tradnl"/>
        </w:rPr>
      </w:pPr>
      <w:r w:rsidRPr="001352AE">
        <w:pict>
          <v:rect id="_x0000_s2051" style="position:absolute;margin-left:58.5pt;margin-top:3.9pt;width:416.55pt;height:21.05pt;z-index:2;mso-wrap-style:none;v-text-anchor:middle" strokeweight=".26mm">
            <v:fill color2="black"/>
          </v:rect>
        </w:pict>
      </w:r>
    </w:p>
    <w:p w:rsidR="00CD4198" w:rsidRDefault="00CD4198">
      <w:pPr>
        <w:rPr>
          <w:b/>
          <w:sz w:val="24"/>
          <w:lang w:val="es-ES_tradnl"/>
        </w:rPr>
      </w:pPr>
      <w:r>
        <w:rPr>
          <w:b/>
          <w:sz w:val="24"/>
          <w:lang w:val="es-ES_tradnl"/>
        </w:rPr>
        <w:t>Apellidos:</w:t>
      </w:r>
    </w:p>
    <w:p w:rsidR="00CD4198" w:rsidRDefault="001352AE">
      <w:pPr>
        <w:rPr>
          <w:b/>
          <w:sz w:val="24"/>
          <w:lang w:val="es-ES_tradnl"/>
        </w:rPr>
      </w:pPr>
      <w:r w:rsidRPr="001352AE">
        <w:pict>
          <v:rect id="_x0000_s2052" style="position:absolute;margin-left:58.5pt;margin-top:5.05pt;width:262.05pt;height:21.1pt;z-index:3;mso-wrap-style:none;v-text-anchor:middle" strokeweight=".26mm">
            <v:fill color2="black"/>
          </v:rect>
        </w:pict>
      </w:r>
      <w:r>
        <w:rPr>
          <w:b/>
          <w:noProof/>
          <w:sz w:val="24"/>
          <w:lang w:eastAsia="es-ES"/>
        </w:rPr>
        <w:pict>
          <v:rect id="_x0000_s2066" style="position:absolute;margin-left:349.8pt;margin-top:5.05pt;width:56.25pt;height:21.1pt;z-index:17;mso-wrap-style:none;v-text-anchor:middle" strokeweight=".26mm">
            <v:fill color2="black"/>
          </v:rect>
        </w:pict>
      </w:r>
      <w:r>
        <w:rPr>
          <w:b/>
          <w:noProof/>
          <w:sz w:val="24"/>
          <w:lang w:eastAsia="es-ES"/>
        </w:rPr>
        <w:pict>
          <v:rect id="_x0000_s2068" style="position:absolute;margin-left:435pt;margin-top:5.05pt;width:40.05pt;height:21.1pt;z-index:19;mso-wrap-style:none;v-text-anchor:middle" strokeweight=".26mm">
            <v:fill color2="black"/>
          </v:rect>
        </w:pict>
      </w:r>
    </w:p>
    <w:p w:rsidR="00F66855" w:rsidRDefault="00CD4198">
      <w:pPr>
        <w:rPr>
          <w:b/>
          <w:sz w:val="24"/>
          <w:lang w:val="es-ES_tradnl"/>
        </w:rPr>
      </w:pPr>
      <w:r>
        <w:rPr>
          <w:b/>
          <w:sz w:val="24"/>
          <w:lang w:val="es-ES_tradnl"/>
        </w:rPr>
        <w:t>Domicilio:</w:t>
      </w:r>
      <w:r w:rsidR="001220F5">
        <w:rPr>
          <w:b/>
          <w:sz w:val="24"/>
          <w:lang w:val="es-ES_tradnl"/>
        </w:rPr>
        <w:tab/>
      </w:r>
      <w:r w:rsidR="001220F5">
        <w:rPr>
          <w:b/>
          <w:sz w:val="24"/>
          <w:lang w:val="es-ES_tradnl"/>
        </w:rPr>
        <w:tab/>
      </w:r>
      <w:r w:rsidR="001220F5">
        <w:rPr>
          <w:b/>
          <w:sz w:val="24"/>
          <w:lang w:val="es-ES_tradnl"/>
        </w:rPr>
        <w:tab/>
      </w:r>
      <w:r w:rsidR="001220F5">
        <w:rPr>
          <w:b/>
          <w:sz w:val="24"/>
          <w:lang w:val="es-ES_tradnl"/>
        </w:rPr>
        <w:tab/>
      </w:r>
      <w:r w:rsidR="001220F5">
        <w:rPr>
          <w:b/>
          <w:sz w:val="24"/>
          <w:lang w:val="es-ES_tradnl"/>
        </w:rPr>
        <w:tab/>
      </w:r>
      <w:r w:rsidR="001220F5">
        <w:rPr>
          <w:b/>
          <w:sz w:val="24"/>
          <w:lang w:val="es-ES_tradnl"/>
        </w:rPr>
        <w:tab/>
      </w:r>
      <w:r w:rsidR="001220F5">
        <w:rPr>
          <w:b/>
          <w:sz w:val="24"/>
          <w:lang w:val="es-ES_tradnl"/>
        </w:rPr>
        <w:tab/>
        <w:t xml:space="preserve">  </w:t>
      </w:r>
      <w:r w:rsidR="00F66855">
        <w:rPr>
          <w:b/>
          <w:sz w:val="24"/>
          <w:lang w:val="es-ES_tradnl"/>
        </w:rPr>
        <w:t xml:space="preserve">               </w:t>
      </w:r>
      <w:r w:rsidR="001220F5">
        <w:rPr>
          <w:b/>
          <w:sz w:val="24"/>
          <w:lang w:val="es-ES_tradnl"/>
        </w:rPr>
        <w:t>Nº</w:t>
      </w:r>
      <w:r w:rsidR="00F66855">
        <w:rPr>
          <w:b/>
          <w:sz w:val="24"/>
          <w:lang w:val="es-ES_tradnl"/>
        </w:rPr>
        <w:t xml:space="preserve">                      Piso </w:t>
      </w:r>
    </w:p>
    <w:p w:rsidR="00CD4198" w:rsidRDefault="001352AE">
      <w:pPr>
        <w:rPr>
          <w:b/>
          <w:sz w:val="24"/>
          <w:lang w:val="es-ES_tradnl"/>
        </w:rPr>
      </w:pPr>
      <w:r w:rsidRPr="001352AE">
        <w:pict>
          <v:rect id="_x0000_s2053" style="position:absolute;margin-left:369.3pt;margin-top:4.95pt;width:105.75pt;height:20.3pt;z-index:4;mso-wrap-style:none;v-text-anchor:middle" strokeweight=".26mm">
            <v:fill color2="black"/>
          </v:rect>
        </w:pict>
      </w:r>
      <w:r w:rsidRPr="001352AE">
        <w:pict>
          <v:rect id="_x0000_s2061" style="position:absolute;margin-left:58.5pt;margin-top:4.95pt;width:208.8pt;height:20.3pt;z-index:12;mso-wrap-style:none;v-text-anchor:middle" strokeweight=".26mm">
            <v:fill color2="black"/>
          </v:rect>
        </w:pict>
      </w:r>
    </w:p>
    <w:p w:rsidR="00CD4198" w:rsidRDefault="00CD4198">
      <w:pPr>
        <w:rPr>
          <w:b/>
          <w:sz w:val="24"/>
          <w:lang w:val="es-ES_tradnl"/>
        </w:rPr>
      </w:pPr>
      <w:r>
        <w:rPr>
          <w:b/>
          <w:sz w:val="24"/>
          <w:lang w:val="es-ES_tradnl"/>
        </w:rPr>
        <w:t>Localidad:</w:t>
      </w:r>
      <w:r>
        <w:rPr>
          <w:b/>
          <w:sz w:val="24"/>
          <w:lang w:val="es-ES_tradnl"/>
        </w:rPr>
        <w:tab/>
      </w:r>
      <w:r>
        <w:rPr>
          <w:b/>
          <w:sz w:val="24"/>
          <w:lang w:val="es-ES_tradnl"/>
        </w:rPr>
        <w:tab/>
      </w:r>
      <w:r>
        <w:rPr>
          <w:b/>
          <w:sz w:val="24"/>
          <w:lang w:val="es-ES_tradnl"/>
        </w:rPr>
        <w:tab/>
      </w:r>
      <w:r>
        <w:rPr>
          <w:b/>
          <w:sz w:val="24"/>
          <w:lang w:val="es-ES_tradnl"/>
        </w:rPr>
        <w:tab/>
      </w:r>
      <w:r>
        <w:rPr>
          <w:b/>
          <w:sz w:val="24"/>
          <w:lang w:val="es-ES_tradnl"/>
        </w:rPr>
        <w:tab/>
      </w:r>
      <w:r>
        <w:rPr>
          <w:b/>
          <w:sz w:val="24"/>
          <w:lang w:val="es-ES_tradnl"/>
        </w:rPr>
        <w:tab/>
      </w:r>
      <w:r w:rsidR="001220F5">
        <w:rPr>
          <w:b/>
          <w:sz w:val="24"/>
          <w:lang w:val="es-ES_tradnl"/>
        </w:rPr>
        <w:tab/>
      </w:r>
      <w:r>
        <w:rPr>
          <w:b/>
          <w:sz w:val="24"/>
          <w:lang w:val="es-ES_tradnl"/>
        </w:rPr>
        <w:t>Código Postal:</w:t>
      </w:r>
    </w:p>
    <w:p w:rsidR="00CD4198" w:rsidRDefault="001352AE">
      <w:pPr>
        <w:rPr>
          <w:b/>
          <w:sz w:val="24"/>
          <w:lang w:val="es-ES_tradnl"/>
        </w:rPr>
      </w:pPr>
      <w:r w:rsidRPr="001352AE">
        <w:pict>
          <v:rect id="_x0000_s2062" style="position:absolute;margin-left:58.5pt;margin-top:6.6pt;width:302.4pt;height:19.85pt;z-index:13;mso-wrap-style:none;v-text-anchor:middle" strokeweight=".26mm">
            <v:fill color2="black"/>
          </v:rect>
        </w:pict>
      </w:r>
    </w:p>
    <w:p w:rsidR="00CD4198" w:rsidRDefault="00CD4198">
      <w:pPr>
        <w:rPr>
          <w:b/>
          <w:sz w:val="24"/>
          <w:lang w:val="es-ES_tradnl"/>
        </w:rPr>
      </w:pPr>
      <w:r>
        <w:rPr>
          <w:b/>
          <w:sz w:val="24"/>
          <w:lang w:val="es-ES_tradnl"/>
        </w:rPr>
        <w:t>Teléfono:</w:t>
      </w:r>
    </w:p>
    <w:p w:rsidR="00CD4198" w:rsidRDefault="001352AE">
      <w:pPr>
        <w:rPr>
          <w:b/>
          <w:sz w:val="24"/>
          <w:lang w:val="es-ES_tradnl"/>
        </w:rPr>
      </w:pPr>
      <w:r w:rsidRPr="001352AE">
        <w:pict>
          <v:rect id="_x0000_s2065" style="position:absolute;margin-left:58.5pt;margin-top:8.15pt;width:5in;height:18.2pt;z-index:16;mso-wrap-style:none;v-text-anchor:middle" strokeweight=".26mm">
            <v:fill color2="black"/>
          </v:rect>
        </w:pict>
      </w:r>
    </w:p>
    <w:p w:rsidR="00CD4198" w:rsidRDefault="00CD4198">
      <w:pPr>
        <w:rPr>
          <w:b/>
          <w:sz w:val="24"/>
          <w:lang w:val="es-ES_tradnl"/>
        </w:rPr>
      </w:pPr>
      <w:r>
        <w:rPr>
          <w:b/>
          <w:sz w:val="24"/>
          <w:lang w:val="es-ES_tradnl"/>
        </w:rPr>
        <w:t>Email:</w:t>
      </w:r>
    </w:p>
    <w:p w:rsidR="00CD4198" w:rsidRDefault="001352AE">
      <w:pPr>
        <w:rPr>
          <w:b/>
          <w:sz w:val="24"/>
          <w:lang w:val="es-ES_tradnl"/>
        </w:rPr>
      </w:pPr>
      <w:r w:rsidRPr="001352AE">
        <w:pict>
          <v:rect id="_x0000_s2064" style="position:absolute;margin-left:364.8pt;margin-top:9.35pt;width:110.25pt;height:18.2pt;z-index:15;mso-wrap-style:none;v-text-anchor:middle" strokeweight=".26mm">
            <v:fill color2="black"/>
          </v:rect>
        </w:pict>
      </w:r>
      <w:r w:rsidRPr="001352AE">
        <w:pict>
          <v:rect id="_x0000_s2054" style="position:absolute;margin-left:96.3pt;margin-top:9.35pt;width:142.5pt;height:18.2pt;z-index:5;mso-wrap-style:none;v-text-anchor:middle" strokeweight=".26mm">
            <v:fill color2="black"/>
          </v:rect>
        </w:pict>
      </w:r>
    </w:p>
    <w:p w:rsidR="00CD4198" w:rsidRDefault="001220F5">
      <w:pPr>
        <w:rPr>
          <w:b/>
          <w:sz w:val="24"/>
          <w:lang w:val="es-ES_tradnl"/>
        </w:rPr>
      </w:pPr>
      <w:r>
        <w:rPr>
          <w:b/>
          <w:sz w:val="24"/>
          <w:lang w:val="es-ES_tradnl"/>
        </w:rPr>
        <w:t>DNI/NIE/PASAP</w:t>
      </w:r>
      <w:r w:rsidR="00CD4198">
        <w:rPr>
          <w:b/>
          <w:sz w:val="24"/>
          <w:lang w:val="es-ES_tradnl"/>
        </w:rPr>
        <w:tab/>
      </w:r>
      <w:r w:rsidR="00CD4198">
        <w:rPr>
          <w:b/>
          <w:sz w:val="24"/>
          <w:lang w:val="es-ES_tradnl"/>
        </w:rPr>
        <w:tab/>
      </w:r>
      <w:r w:rsidR="00CD4198">
        <w:rPr>
          <w:b/>
          <w:sz w:val="24"/>
          <w:lang w:val="es-ES_tradnl"/>
        </w:rPr>
        <w:tab/>
      </w:r>
      <w:r w:rsidR="00CD4198">
        <w:rPr>
          <w:b/>
          <w:sz w:val="24"/>
          <w:lang w:val="es-ES_tradnl"/>
        </w:rPr>
        <w:tab/>
      </w:r>
      <w:r w:rsidR="00CD4198">
        <w:rPr>
          <w:b/>
          <w:sz w:val="24"/>
          <w:lang w:val="es-ES_tradnl"/>
        </w:rPr>
        <w:tab/>
        <w:t>Fecha de Nacimiento:</w:t>
      </w:r>
    </w:p>
    <w:p w:rsidR="00CD4198" w:rsidRDefault="001352AE">
      <w:pPr>
        <w:rPr>
          <w:b/>
          <w:sz w:val="24"/>
          <w:lang w:val="es-ES_tradnl"/>
        </w:rPr>
      </w:pPr>
      <w:r w:rsidRPr="001352AE">
        <w:pict>
          <v:rect id="_x0000_s2055" style="position:absolute;margin-left:130.5pt;margin-top:8.55pt;width:279.3pt;height:20.3pt;z-index:6;mso-wrap-style:none;v-text-anchor:middle" strokeweight=".26mm">
            <v:fill color2="black"/>
          </v:rect>
        </w:pict>
      </w:r>
    </w:p>
    <w:p w:rsidR="00CD4198" w:rsidRDefault="00CD4198">
      <w:pPr>
        <w:rPr>
          <w:b/>
          <w:sz w:val="24"/>
          <w:lang w:val="es-ES_tradnl"/>
        </w:rPr>
      </w:pPr>
      <w:r>
        <w:rPr>
          <w:b/>
          <w:sz w:val="24"/>
          <w:lang w:val="es-ES_tradnl"/>
        </w:rPr>
        <w:tab/>
        <w:t>Curso Solicitado</w:t>
      </w:r>
    </w:p>
    <w:p w:rsidR="00CD4198" w:rsidRDefault="001352AE">
      <w:pPr>
        <w:rPr>
          <w:b/>
          <w:sz w:val="24"/>
          <w:lang w:val="es-ES_tradnl"/>
        </w:rPr>
      </w:pPr>
      <w:r>
        <w:rPr>
          <w:b/>
          <w:noProof/>
          <w:sz w:val="24"/>
          <w:lang w:eastAsia="es-ES"/>
        </w:rPr>
        <w:pict>
          <v:rect id="_x0000_s2067" style="position:absolute;margin-left:96.3pt;margin-top:8.7pt;width:313.5pt;height:18.95pt;z-index:18;mso-wrap-style:none;v-text-anchor:middle" strokeweight=".26mm">
            <v:fill color2="black"/>
          </v:rect>
        </w:pict>
      </w:r>
    </w:p>
    <w:p w:rsidR="00A249E7" w:rsidRDefault="00A249E7">
      <w:pPr>
        <w:rPr>
          <w:b/>
          <w:sz w:val="24"/>
          <w:lang w:val="es-ES_tradnl"/>
        </w:rPr>
      </w:pPr>
      <w:r>
        <w:rPr>
          <w:b/>
          <w:sz w:val="24"/>
          <w:lang w:val="es-ES_tradnl"/>
        </w:rPr>
        <w:tab/>
        <w:t>Horario</w:t>
      </w:r>
    </w:p>
    <w:p w:rsidR="00A249E7" w:rsidRDefault="00A249E7">
      <w:pPr>
        <w:rPr>
          <w:b/>
          <w:sz w:val="24"/>
          <w:lang w:val="es-ES_tradnl"/>
        </w:rPr>
      </w:pPr>
    </w:p>
    <w:p w:rsidR="00CD4198" w:rsidRDefault="001352AE">
      <w:pPr>
        <w:rPr>
          <w:b/>
          <w:lang w:val="es-ES_tradnl"/>
        </w:rPr>
      </w:pPr>
      <w:r w:rsidRPr="001352AE">
        <w:pict>
          <v:rect id="_x0000_s2057" style="position:absolute;margin-left:256.2pt;margin-top:.45pt;width:21.6pt;height:14.4pt;z-index:8;mso-wrap-style:none;v-text-anchor:middle" strokeweight=".26mm">
            <v:fill color2="black"/>
          </v:rect>
        </w:pict>
      </w:r>
      <w:r w:rsidRPr="001352AE">
        <w:pict>
          <v:rect id="_x0000_s2056" style="position:absolute;margin-left:108.9pt;margin-top:.45pt;width:21.6pt;height:14.4pt;z-index:7;mso-wrap-style:none;v-text-anchor:middle" strokeweight=".26mm">
            <v:fill color2="black"/>
          </v:rect>
        </w:pict>
      </w:r>
      <w:r w:rsidR="00CD4198">
        <w:rPr>
          <w:b/>
          <w:sz w:val="24"/>
          <w:lang w:val="es-ES_tradnl"/>
        </w:rPr>
        <w:t xml:space="preserve">Forma de Pago: </w:t>
      </w:r>
      <w:r w:rsidR="00CD4198">
        <w:rPr>
          <w:b/>
          <w:sz w:val="24"/>
          <w:lang w:val="es-ES_tradnl"/>
        </w:rPr>
        <w:tab/>
      </w:r>
      <w:r w:rsidR="00CD4198">
        <w:rPr>
          <w:b/>
          <w:sz w:val="24"/>
          <w:lang w:val="es-ES_tradnl"/>
        </w:rPr>
        <w:tab/>
      </w:r>
      <w:r w:rsidR="00CD4198">
        <w:rPr>
          <w:b/>
          <w:lang w:val="es-ES_tradnl"/>
        </w:rPr>
        <w:t>Abono en Efectivo</w:t>
      </w:r>
      <w:r w:rsidR="00A249E7" w:rsidRPr="00A249E7">
        <w:rPr>
          <w:b/>
          <w:lang w:val="es-ES_tradnl"/>
        </w:rPr>
        <w:t xml:space="preserve"> </w:t>
      </w:r>
      <w:r w:rsidR="00A249E7">
        <w:rPr>
          <w:b/>
          <w:lang w:val="es-ES_tradnl"/>
        </w:rPr>
        <w:tab/>
      </w:r>
      <w:r w:rsidR="00A249E7">
        <w:rPr>
          <w:b/>
          <w:lang w:val="es-ES_tradnl"/>
        </w:rPr>
        <w:tab/>
        <w:t>Domiciliación Bancaria</w:t>
      </w:r>
    </w:p>
    <w:p w:rsidR="00CD4198" w:rsidRDefault="001352AE">
      <w:pPr>
        <w:rPr>
          <w:b/>
          <w:sz w:val="24"/>
          <w:lang w:val="es-ES_tradnl"/>
        </w:rPr>
      </w:pPr>
      <w:r w:rsidRPr="001352AE">
        <w:pict>
          <v:rect id="_x0000_s2059" style="position:absolute;margin-left:116.1pt;margin-top:6pt;width:358.95pt;height:19.05pt;z-index:10;mso-wrap-style:none;v-text-anchor:middle" strokeweight=".26mm">
            <v:fill color2="black"/>
          </v:rect>
        </w:pict>
      </w:r>
      <w:r w:rsidR="00CD4198">
        <w:rPr>
          <w:b/>
          <w:sz w:val="24"/>
          <w:lang w:val="es-ES_tradnl"/>
        </w:rPr>
        <w:tab/>
      </w:r>
      <w:r w:rsidR="00CD4198">
        <w:rPr>
          <w:b/>
          <w:sz w:val="24"/>
          <w:lang w:val="es-ES_tradnl"/>
        </w:rPr>
        <w:tab/>
      </w:r>
      <w:r w:rsidR="00CD4198">
        <w:rPr>
          <w:b/>
          <w:sz w:val="24"/>
          <w:lang w:val="es-ES_tradnl"/>
        </w:rPr>
        <w:tab/>
      </w:r>
      <w:r w:rsidR="00CD4198">
        <w:rPr>
          <w:b/>
          <w:sz w:val="24"/>
          <w:lang w:val="es-ES_tradnl"/>
        </w:rPr>
        <w:tab/>
      </w:r>
    </w:p>
    <w:p w:rsidR="00CD4198" w:rsidRDefault="00CD4198">
      <w:pPr>
        <w:pStyle w:val="Ttulo2"/>
      </w:pPr>
      <w:r>
        <w:tab/>
        <w:t>Cuenta Bancaria</w:t>
      </w:r>
    </w:p>
    <w:p w:rsidR="00CD4198" w:rsidRDefault="001352AE">
      <w:pPr>
        <w:rPr>
          <w:sz w:val="16"/>
        </w:rPr>
      </w:pPr>
      <w:r w:rsidRPr="001352AE">
        <w:pict>
          <v:rect id="_x0000_s2060" style="position:absolute;margin-left:130.5pt;margin-top:4.75pt;width:344.55pt;height:19.5pt;z-index:11;mso-wrap-style:none;v-text-anchor:middle" strokeweight=".26mm">
            <v:fill color2="black"/>
          </v:rect>
        </w:pict>
      </w:r>
    </w:p>
    <w:p w:rsidR="00CD4198" w:rsidRDefault="00CD4198">
      <w:pPr>
        <w:rPr>
          <w:b/>
        </w:rPr>
      </w:pPr>
      <w:r>
        <w:tab/>
      </w:r>
      <w:r>
        <w:rPr>
          <w:b/>
        </w:rPr>
        <w:t>Titular de la Cuenta</w:t>
      </w:r>
    </w:p>
    <w:p w:rsidR="00CD4198" w:rsidRDefault="00CD4198">
      <w:pPr>
        <w:rPr>
          <w:b/>
          <w:sz w:val="24"/>
          <w:lang w:val="es-ES_tradnl"/>
        </w:rPr>
      </w:pPr>
    </w:p>
    <w:p w:rsidR="00CD4198" w:rsidRDefault="001352AE">
      <w:pPr>
        <w:rPr>
          <w:b/>
          <w:sz w:val="24"/>
          <w:lang w:val="es-ES_tradnl"/>
        </w:rPr>
      </w:pPr>
      <w:r w:rsidRPr="001352AE">
        <w:pict>
          <v:rect id="_x0000_s2058" style="position:absolute;margin-left:101.7pt;margin-top:11.5pt;width:194.85pt;height:19.15pt;z-index:9;mso-wrap-style:none;v-text-anchor:middle" strokeweight=".26mm">
            <v:fill color2="black"/>
          </v:rect>
        </w:pict>
      </w:r>
      <w:r w:rsidR="00CD4198">
        <w:rPr>
          <w:b/>
          <w:sz w:val="24"/>
          <w:lang w:val="es-ES_tradnl"/>
        </w:rPr>
        <w:tab/>
      </w:r>
    </w:p>
    <w:p w:rsidR="00CD4198" w:rsidRDefault="00CD4198">
      <w:pPr>
        <w:rPr>
          <w:b/>
          <w:sz w:val="24"/>
          <w:lang w:val="es-ES_tradnl"/>
        </w:rPr>
      </w:pPr>
      <w:r>
        <w:rPr>
          <w:b/>
          <w:sz w:val="24"/>
          <w:lang w:val="es-ES_tradnl"/>
        </w:rPr>
        <w:t>Fecha de Solicitud.</w:t>
      </w:r>
    </w:p>
    <w:p w:rsidR="00CD4198" w:rsidRDefault="00CD4198">
      <w:pPr>
        <w:rPr>
          <w:b/>
          <w:sz w:val="24"/>
          <w:lang w:val="es-ES_tradnl"/>
        </w:rPr>
      </w:pPr>
    </w:p>
    <w:p w:rsidR="00CD4198" w:rsidRDefault="00CD4198">
      <w:pPr>
        <w:ind w:firstLine="708"/>
        <w:jc w:val="both"/>
        <w:rPr>
          <w:lang w:val="es-ES_tradnl"/>
        </w:rPr>
      </w:pPr>
      <w:r>
        <w:rPr>
          <w:lang w:val="es-ES_tradnl"/>
        </w:rPr>
        <w:t xml:space="preserve">Se notifica al alumno que con la entrega firmada del Contrato de Matrícula, el alumno se compromete al cumplimiento íntegro de todas las </w:t>
      </w:r>
      <w:r>
        <w:rPr>
          <w:smallCaps/>
          <w:lang w:val="es-ES_tradnl"/>
        </w:rPr>
        <w:t>Normas de Régimen Interno del Centro</w:t>
      </w:r>
      <w:r>
        <w:rPr>
          <w:lang w:val="es-ES_tradnl"/>
        </w:rPr>
        <w:t>, que han sido previamente comunicadas.</w:t>
      </w:r>
    </w:p>
    <w:p w:rsidR="00CD4198" w:rsidRDefault="00CD4198">
      <w:pPr>
        <w:ind w:firstLine="708"/>
        <w:jc w:val="both"/>
        <w:rPr>
          <w:lang w:val="es-ES_tradnl"/>
        </w:rPr>
      </w:pPr>
    </w:p>
    <w:p w:rsidR="00CD4198" w:rsidRDefault="00CD4198">
      <w:pPr>
        <w:ind w:firstLine="708"/>
        <w:jc w:val="both"/>
        <w:rPr>
          <w:lang w:val="es-ES_tradnl"/>
        </w:rPr>
      </w:pPr>
      <w:r>
        <w:rPr>
          <w:lang w:val="es-ES_tradnl"/>
        </w:rPr>
        <w:t>Su incumplimiento, puede suponer la anulación del Contrato y la consiguiente expulsión del alumno, junto con el resto de sanciones que puedan ser aplicadas.</w:t>
      </w:r>
    </w:p>
    <w:p w:rsidR="00CD4198" w:rsidRDefault="00CD4198">
      <w:pPr>
        <w:ind w:firstLine="708"/>
        <w:jc w:val="both"/>
        <w:rPr>
          <w:lang w:val="es-ES_tradnl"/>
        </w:rPr>
      </w:pPr>
    </w:p>
    <w:p w:rsidR="00CD4198" w:rsidRDefault="00CD4198">
      <w:pPr>
        <w:ind w:firstLine="708"/>
        <w:jc w:val="both"/>
        <w:rPr>
          <w:lang w:val="es-ES_tradnl"/>
        </w:rPr>
      </w:pPr>
      <w:r>
        <w:rPr>
          <w:lang w:val="es-ES_tradnl"/>
        </w:rPr>
        <w:t>Declaro que estoy de acuerdo con todos los términos y condiciones del presente contrato y que he recibido una copia del mismo, teniendo completa autoridad para firmar como parte contratante:</w:t>
      </w:r>
    </w:p>
    <w:p w:rsidR="00CD4198" w:rsidRDefault="00CD4198">
      <w:pPr>
        <w:rPr>
          <w:b/>
          <w:sz w:val="24"/>
          <w:lang w:val="es-ES_tradnl"/>
        </w:rPr>
      </w:pPr>
    </w:p>
    <w:p w:rsidR="00CD4198" w:rsidRDefault="00CD4198">
      <w:pPr>
        <w:rPr>
          <w:b/>
          <w:sz w:val="24"/>
          <w:lang w:val="es-ES_tradnl"/>
        </w:rPr>
      </w:pPr>
      <w:r>
        <w:rPr>
          <w:b/>
          <w:sz w:val="24"/>
          <w:lang w:val="es-ES_tradnl"/>
        </w:rPr>
        <w:tab/>
        <w:t>Firma del Alumno</w:t>
      </w:r>
      <w:r>
        <w:rPr>
          <w:b/>
          <w:sz w:val="24"/>
          <w:lang w:val="es-ES_tradnl"/>
        </w:rPr>
        <w:tab/>
      </w:r>
      <w:r>
        <w:rPr>
          <w:b/>
          <w:sz w:val="24"/>
          <w:lang w:val="es-ES_tradnl"/>
        </w:rPr>
        <w:tab/>
      </w:r>
      <w:r>
        <w:rPr>
          <w:b/>
          <w:sz w:val="24"/>
          <w:lang w:val="es-ES_tradnl"/>
        </w:rPr>
        <w:tab/>
      </w:r>
      <w:r>
        <w:rPr>
          <w:b/>
          <w:sz w:val="24"/>
          <w:lang w:val="es-ES_tradnl"/>
        </w:rPr>
        <w:tab/>
      </w:r>
      <w:r>
        <w:rPr>
          <w:b/>
          <w:sz w:val="24"/>
          <w:lang w:val="es-ES_tradnl"/>
        </w:rPr>
        <w:tab/>
        <w:t>Sello del Centro.</w:t>
      </w:r>
    </w:p>
    <w:p w:rsidR="00CD4198" w:rsidRDefault="00CD4198">
      <w:pPr>
        <w:rPr>
          <w:lang w:val="es-ES_tradnl"/>
        </w:rPr>
      </w:pPr>
    </w:p>
    <w:p w:rsidR="00FF5AD5" w:rsidRDefault="00FF5AD5"/>
    <w:p w:rsidR="007910F7" w:rsidRDefault="00FF5AD5" w:rsidP="00FF5AD5">
      <w:r>
        <w:br w:type="page"/>
      </w:r>
      <w:bookmarkStart w:id="0" w:name="OLE_LINK1"/>
      <w:bookmarkStart w:id="1" w:name="OLE_LINK2"/>
    </w:p>
    <w:p w:rsidR="007910F7" w:rsidRDefault="007910F7" w:rsidP="00FF5AD5"/>
    <w:p w:rsidR="007910F7" w:rsidRDefault="007910F7" w:rsidP="00FF5AD5"/>
    <w:p w:rsidR="007910F7" w:rsidRDefault="007910F7" w:rsidP="00FF5AD5"/>
    <w:p w:rsidR="00FF5AD5" w:rsidRPr="00DD6364" w:rsidRDefault="00FF5AD5" w:rsidP="00FF5AD5">
      <w:pPr>
        <w:rPr>
          <w:rFonts w:asciiTheme="minorHAnsi" w:hAnsiTheme="minorHAnsi" w:cstheme="minorHAnsi"/>
          <w:b/>
          <w:sz w:val="24"/>
          <w:szCs w:val="22"/>
        </w:rPr>
      </w:pPr>
      <w:r w:rsidRPr="00DD6364">
        <w:rPr>
          <w:rFonts w:asciiTheme="minorHAnsi" w:hAnsiTheme="minorHAnsi" w:cstheme="minorHAnsi"/>
          <w:b/>
          <w:sz w:val="24"/>
          <w:szCs w:val="22"/>
        </w:rPr>
        <w:t xml:space="preserve">AUTORIZACIONES </w:t>
      </w:r>
    </w:p>
    <w:p w:rsidR="007910F7" w:rsidRPr="00DD6364" w:rsidRDefault="007910F7" w:rsidP="00FF5AD5">
      <w:pPr>
        <w:rPr>
          <w:rFonts w:asciiTheme="minorHAnsi" w:hAnsiTheme="minorHAnsi" w:cstheme="minorHAnsi"/>
          <w:sz w:val="22"/>
          <w:szCs w:val="22"/>
        </w:rPr>
      </w:pPr>
    </w:p>
    <w:p w:rsidR="007910F7" w:rsidRPr="00DD6364" w:rsidRDefault="007910F7" w:rsidP="00FF5AD5">
      <w:pPr>
        <w:rPr>
          <w:rFonts w:asciiTheme="minorHAnsi" w:hAnsiTheme="minorHAnsi" w:cstheme="minorHAnsi"/>
          <w:sz w:val="22"/>
          <w:szCs w:val="22"/>
        </w:rPr>
      </w:pPr>
    </w:p>
    <w:p w:rsidR="00FF5AD5" w:rsidRPr="00DD6364" w:rsidRDefault="00FF5AD5" w:rsidP="00DD6364">
      <w:pPr>
        <w:ind w:firstLine="708"/>
        <w:jc w:val="both"/>
        <w:rPr>
          <w:rFonts w:asciiTheme="minorHAnsi" w:hAnsiTheme="minorHAnsi" w:cstheme="minorHAnsi"/>
          <w:sz w:val="22"/>
          <w:szCs w:val="22"/>
        </w:rPr>
      </w:pPr>
      <w:r w:rsidRPr="00DD6364">
        <w:rPr>
          <w:rFonts w:asciiTheme="minorHAnsi" w:hAnsiTheme="minorHAnsi" w:cstheme="minorHAnsi"/>
          <w:sz w:val="22"/>
          <w:szCs w:val="22"/>
        </w:rPr>
        <w:t xml:space="preserve">La Escuela cuenta con espacios de comunicación y difusión, incluyendo sitios web y redes sociales, donde informa y hace difusión de las actividades escolares y clases complementarias. En estas áreas puede publicar imágenes y vídeos en el que aparezcan, de forma individual o como grupo, los estudiantes que hacen las actividades mencionadas. Puesto que el derecho a la imagen es reconocido en el artículo 18.1 de la Constitución española y se regula por la </w:t>
      </w:r>
      <w:r w:rsidRPr="00DD6364">
        <w:rPr>
          <w:rFonts w:asciiTheme="minorHAnsi" w:hAnsiTheme="minorHAnsi" w:cstheme="minorHAnsi"/>
          <w:b/>
          <w:sz w:val="22"/>
          <w:szCs w:val="22"/>
        </w:rPr>
        <w:t>ley orgánica 171.982, del 5 de mayo</w:t>
      </w:r>
      <w:r w:rsidRPr="00DD6364">
        <w:rPr>
          <w:rFonts w:asciiTheme="minorHAnsi" w:hAnsiTheme="minorHAnsi" w:cstheme="minorHAnsi"/>
          <w:sz w:val="22"/>
          <w:szCs w:val="22"/>
        </w:rPr>
        <w:t>, sobre el derecho al honor, intimidad personal, familiar y propia imagen, la dirección del centro requerirá el consentimiento de los padres o tutores legales (</w:t>
      </w:r>
      <w:r w:rsidRPr="00DD6364">
        <w:rPr>
          <w:rFonts w:asciiTheme="minorHAnsi" w:hAnsiTheme="minorHAnsi" w:cstheme="minorHAnsi"/>
          <w:i/>
          <w:sz w:val="22"/>
          <w:szCs w:val="22"/>
        </w:rPr>
        <w:t>en el caso de menores de edad</w:t>
      </w:r>
      <w:r w:rsidRPr="00DD6364">
        <w:rPr>
          <w:rFonts w:asciiTheme="minorHAnsi" w:hAnsiTheme="minorHAnsi" w:cstheme="minorHAnsi"/>
          <w:sz w:val="22"/>
          <w:szCs w:val="22"/>
        </w:rPr>
        <w:t>) y a los propios estudiantes (</w:t>
      </w:r>
      <w:r w:rsidRPr="00DD6364">
        <w:rPr>
          <w:rFonts w:asciiTheme="minorHAnsi" w:hAnsiTheme="minorHAnsi" w:cstheme="minorHAnsi"/>
          <w:i/>
          <w:sz w:val="22"/>
          <w:szCs w:val="22"/>
        </w:rPr>
        <w:t>en el caso de adultos</w:t>
      </w:r>
      <w:r w:rsidRPr="00DD6364">
        <w:rPr>
          <w:rFonts w:asciiTheme="minorHAnsi" w:hAnsiTheme="minorHAnsi" w:cstheme="minorHAnsi"/>
          <w:sz w:val="22"/>
          <w:szCs w:val="22"/>
        </w:rPr>
        <w:t xml:space="preserve">) para publicar fotos y vídeos donde aparezcan y sean claramente identificables. Para la edición de materiales en espacios de difusión del centro se requiere la adecuada asignación del derecho de comunicación pública expresada por escrito de los afectados o de los que ejerzan la patria potestad en caso de minoría de edad, sin la propiedad intelectual Ley admita cualquier tipo de modulación según la edad de los estudiantes. Esta asignación se hace aunque el autor en cuestión no aparezca claramente identificado y se extiende a obras como el Trabajo de final de ciclo y otros similares. </w:t>
      </w:r>
    </w:p>
    <w:p w:rsidR="007910F7" w:rsidRPr="00DD6364" w:rsidRDefault="007910F7" w:rsidP="00FF5AD5">
      <w:pPr>
        <w:jc w:val="both"/>
        <w:rPr>
          <w:rFonts w:asciiTheme="minorHAnsi" w:hAnsiTheme="minorHAnsi" w:cstheme="minorHAnsi"/>
          <w:b/>
          <w:sz w:val="22"/>
          <w:szCs w:val="22"/>
        </w:rPr>
      </w:pPr>
    </w:p>
    <w:p w:rsidR="00FF5AD5" w:rsidRPr="00DD6364" w:rsidRDefault="00FF5AD5" w:rsidP="00DD6364">
      <w:pPr>
        <w:ind w:firstLine="708"/>
        <w:jc w:val="both"/>
        <w:rPr>
          <w:rFonts w:asciiTheme="minorHAnsi" w:hAnsiTheme="minorHAnsi" w:cstheme="minorHAnsi"/>
          <w:sz w:val="22"/>
          <w:szCs w:val="22"/>
        </w:rPr>
      </w:pPr>
      <w:r w:rsidRPr="00DD6364">
        <w:rPr>
          <w:rFonts w:asciiTheme="minorHAnsi" w:hAnsiTheme="minorHAnsi" w:cstheme="minorHAnsi"/>
          <w:b/>
          <w:sz w:val="22"/>
          <w:szCs w:val="22"/>
        </w:rPr>
        <w:t>Autorizo que mi imagen</w:t>
      </w:r>
      <w:r w:rsidRPr="00DD6364">
        <w:rPr>
          <w:rFonts w:asciiTheme="minorHAnsi" w:hAnsiTheme="minorHAnsi" w:cstheme="minorHAnsi"/>
          <w:sz w:val="22"/>
          <w:szCs w:val="22"/>
        </w:rPr>
        <w:t xml:space="preserve"> (</w:t>
      </w:r>
      <w:r w:rsidRPr="00DD6364">
        <w:rPr>
          <w:rFonts w:asciiTheme="minorHAnsi" w:hAnsiTheme="minorHAnsi" w:cstheme="minorHAnsi"/>
          <w:i/>
          <w:sz w:val="22"/>
          <w:szCs w:val="22"/>
        </w:rPr>
        <w:t>como alumno mayor de edad</w:t>
      </w:r>
      <w:r w:rsidRPr="00DD6364">
        <w:rPr>
          <w:rFonts w:asciiTheme="minorHAnsi" w:hAnsiTheme="minorHAnsi" w:cstheme="minorHAnsi"/>
          <w:sz w:val="22"/>
          <w:szCs w:val="22"/>
        </w:rPr>
        <w:t>) o la de mi hijo/a (</w:t>
      </w:r>
      <w:r w:rsidRPr="00DD6364">
        <w:rPr>
          <w:rFonts w:asciiTheme="minorHAnsi" w:hAnsiTheme="minorHAnsi" w:cstheme="minorHAnsi"/>
          <w:i/>
          <w:sz w:val="22"/>
          <w:szCs w:val="22"/>
        </w:rPr>
        <w:t>en caso de alumno menor de edad</w:t>
      </w:r>
      <w:r w:rsidRPr="00DD6364">
        <w:rPr>
          <w:rFonts w:asciiTheme="minorHAnsi" w:hAnsiTheme="minorHAnsi" w:cstheme="minorHAnsi"/>
          <w:sz w:val="22"/>
          <w:szCs w:val="22"/>
        </w:rPr>
        <w:t xml:space="preserve">) pueda aparecer en fotografías o vídeos correspondientes a actividades escolares lectivas, complementarias y extraescolares organizadas por el centro y publicadas en los diferentes espacios de comunicación del centro, así como el material elaborado por el alumno y su nombre.  </w:t>
      </w:r>
    </w:p>
    <w:p w:rsidR="00FF5AD5" w:rsidRPr="00DD6364" w:rsidRDefault="00FF5AD5" w:rsidP="00FF5AD5">
      <w:pPr>
        <w:jc w:val="both"/>
        <w:rPr>
          <w:rFonts w:asciiTheme="minorHAnsi" w:hAnsiTheme="minorHAnsi" w:cstheme="minorHAnsi"/>
          <w:sz w:val="22"/>
          <w:szCs w:val="22"/>
        </w:rPr>
      </w:pPr>
    </w:p>
    <w:p w:rsidR="007910F7" w:rsidRPr="00DD6364" w:rsidRDefault="007910F7" w:rsidP="00FF5AD5">
      <w:pPr>
        <w:jc w:val="both"/>
        <w:rPr>
          <w:rFonts w:asciiTheme="minorHAnsi" w:hAnsiTheme="minorHAnsi" w:cstheme="minorHAnsi"/>
          <w:sz w:val="22"/>
          <w:szCs w:val="22"/>
        </w:rPr>
      </w:pPr>
    </w:p>
    <w:p w:rsidR="007910F7" w:rsidRPr="00DD6364" w:rsidRDefault="007910F7" w:rsidP="00FF5AD5">
      <w:pPr>
        <w:jc w:val="both"/>
        <w:rPr>
          <w:rFonts w:asciiTheme="minorHAnsi" w:hAnsiTheme="minorHAnsi" w:cstheme="minorHAnsi"/>
          <w:sz w:val="22"/>
          <w:szCs w:val="22"/>
        </w:rPr>
      </w:pPr>
    </w:p>
    <w:p w:rsidR="00FF5AD5" w:rsidRPr="00DD6364" w:rsidRDefault="00FF5AD5" w:rsidP="00FF5AD5">
      <w:pPr>
        <w:jc w:val="both"/>
        <w:rPr>
          <w:rFonts w:asciiTheme="minorHAnsi" w:hAnsiTheme="minorHAnsi" w:cstheme="minorHAnsi"/>
          <w:i/>
          <w:sz w:val="22"/>
          <w:szCs w:val="22"/>
        </w:rPr>
      </w:pPr>
      <w:r w:rsidRPr="00DD6364">
        <w:rPr>
          <w:rFonts w:asciiTheme="minorHAnsi" w:hAnsiTheme="minorHAnsi" w:cstheme="minorHAnsi"/>
          <w:i/>
          <w:sz w:val="22"/>
          <w:szCs w:val="22"/>
        </w:rPr>
        <w:t>Firma del alumno</w:t>
      </w:r>
    </w:p>
    <w:p w:rsidR="00FF5AD5" w:rsidRDefault="00FF5AD5" w:rsidP="00FF5AD5">
      <w:r>
        <w:t xml:space="preserve"> </w:t>
      </w:r>
    </w:p>
    <w:p w:rsidR="00FF5AD5" w:rsidRDefault="00FF5AD5" w:rsidP="00FF5AD5"/>
    <w:p w:rsidR="00FF5AD5" w:rsidRDefault="00FF5AD5" w:rsidP="00FF5AD5"/>
    <w:p w:rsidR="00FF5AD5" w:rsidRDefault="00FF5AD5" w:rsidP="00FF5AD5"/>
    <w:p w:rsidR="00FF5AD5" w:rsidRDefault="00FF5AD5" w:rsidP="00FF5AD5"/>
    <w:p w:rsidR="00FF5AD5" w:rsidRDefault="007910F7" w:rsidP="00FF5AD5">
      <w:r>
        <w:br w:type="page"/>
      </w:r>
    </w:p>
    <w:p w:rsidR="005B318D" w:rsidRDefault="005B318D" w:rsidP="005B318D">
      <w:pPr>
        <w:rPr>
          <w:b/>
          <w:sz w:val="24"/>
        </w:rPr>
      </w:pPr>
      <w:r>
        <w:rPr>
          <w:b/>
          <w:sz w:val="24"/>
        </w:rPr>
        <w:t xml:space="preserve">CONDICIONES DEL </w:t>
      </w:r>
      <w:r w:rsidRPr="002367E5">
        <w:rPr>
          <w:b/>
          <w:sz w:val="24"/>
        </w:rPr>
        <w:t xml:space="preserve">CONTRATO </w:t>
      </w:r>
    </w:p>
    <w:p w:rsidR="005B318D" w:rsidRPr="002367E5" w:rsidRDefault="005B318D" w:rsidP="005B318D">
      <w:pPr>
        <w:rPr>
          <w:b/>
          <w:sz w:val="24"/>
        </w:rPr>
      </w:pPr>
    </w:p>
    <w:p w:rsidR="005B318D" w:rsidRDefault="005B318D" w:rsidP="005B318D">
      <w:pPr>
        <w:pStyle w:val="Prrafodelista"/>
        <w:numPr>
          <w:ilvl w:val="0"/>
          <w:numId w:val="2"/>
        </w:numPr>
        <w:spacing w:after="0" w:line="240" w:lineRule="auto"/>
        <w:jc w:val="both"/>
      </w:pPr>
      <w:r>
        <w:t xml:space="preserve">De una parte la </w:t>
      </w:r>
      <w:r w:rsidRPr="00DD6364">
        <w:rPr>
          <w:b/>
        </w:rPr>
        <w:t xml:space="preserve">Sergio Meléndez Giner </w:t>
      </w:r>
      <w:r>
        <w:t>(</w:t>
      </w:r>
      <w:r w:rsidRPr="002367E5">
        <w:rPr>
          <w:i/>
        </w:rPr>
        <w:t>de ahora en adelante Escuela de Cocina y Pastelería Terra de Escudella</w:t>
      </w:r>
      <w:r>
        <w:t xml:space="preserve">) con NIF – 38.104.851- S y domicilio Fiscal en Calle Bofarull, 46 de Barcelona, y por otra parte </w:t>
      </w:r>
      <w:r w:rsidRPr="00DD6364">
        <w:rPr>
          <w:b/>
        </w:rPr>
        <w:t>EL ALUMNO</w:t>
      </w:r>
      <w:r>
        <w:t xml:space="preserve">, acuerdan formalizar el presente contrato de formación conforme a las clausulas descritas a continuación:  - Escuela de Cocina y Pastelería Terra de Escudella es una Escuela privada, constituida el año 1994, con el objetivo de formar profesionales cualificados en el sector de la restauración y la hostelería.  </w:t>
      </w:r>
    </w:p>
    <w:p w:rsidR="005B318D" w:rsidRDefault="005B318D" w:rsidP="005B318D">
      <w:pPr>
        <w:jc w:val="both"/>
      </w:pPr>
    </w:p>
    <w:p w:rsidR="005B318D" w:rsidRDefault="005B318D" w:rsidP="005B318D">
      <w:pPr>
        <w:pStyle w:val="Prrafodelista"/>
        <w:numPr>
          <w:ilvl w:val="0"/>
          <w:numId w:val="2"/>
        </w:numPr>
        <w:spacing w:after="0" w:line="240" w:lineRule="auto"/>
        <w:jc w:val="both"/>
      </w:pPr>
      <w:r w:rsidRPr="00B76A61">
        <w:rPr>
          <w:b/>
          <w:i/>
        </w:rPr>
        <w:t>Condiciones económicas</w:t>
      </w:r>
      <w:r>
        <w:t>: En la hoja de matrícula están indicadas las condiciones económicas de este contrato: precio del curso y modalidad de pago: al contado o fraccionado.  El retraso por parte del alumno que demore más de 30 días el pago de las cantidades establecidas, deberá abonar el interés indicado en el Reglamento Escolar sobre el importe adeudado. En caso que se produzca una devolución de un recibo bancario emitido por la escuela, se deberá abonar el importe de los gastos de tramitación del nuevo recibo por un valor de 30€ (</w:t>
      </w:r>
      <w:r w:rsidRPr="00B76A61">
        <w:rPr>
          <w:i/>
        </w:rPr>
        <w:t>treinta euros</w:t>
      </w:r>
      <w:r>
        <w:t xml:space="preserve">). </w:t>
      </w:r>
    </w:p>
    <w:p w:rsidR="005B318D" w:rsidRDefault="005B318D" w:rsidP="005B318D">
      <w:pPr>
        <w:pStyle w:val="Prrafodelista"/>
      </w:pPr>
    </w:p>
    <w:p w:rsidR="005B318D" w:rsidRDefault="005B318D" w:rsidP="005B318D">
      <w:pPr>
        <w:pStyle w:val="Prrafodelista"/>
        <w:spacing w:after="0" w:line="240" w:lineRule="auto"/>
        <w:ind w:left="360"/>
        <w:jc w:val="both"/>
      </w:pPr>
      <w:r>
        <w:t xml:space="preserve">Una vez </w:t>
      </w:r>
      <w:r w:rsidRPr="00D20BB3">
        <w:rPr>
          <w:b/>
        </w:rPr>
        <w:t>iniciado el Curso</w:t>
      </w:r>
      <w:r>
        <w:t xml:space="preserve"> el alumno deberá abonar el importe del mes corriente independientemente de su asistencia a clase, salvo comunicación previa por escrito en los 15 días anteriores al inicio del Curso (</w:t>
      </w:r>
      <w:r w:rsidRPr="00C76239">
        <w:rPr>
          <w:i/>
        </w:rPr>
        <w:t>Consultar causas de resolución de Contrato</w:t>
      </w:r>
      <w:r>
        <w:t xml:space="preserve">). En el caso de no llegar a un acuerdo en los pagos con el alumno, todas las deudas serán reclamadas Judicialmente mediante </w:t>
      </w:r>
      <w:r w:rsidR="003A0625">
        <w:t xml:space="preserve">procedimiento monitorio por </w:t>
      </w:r>
      <w:r>
        <w:t>nuestro Dpto Jurídico.</w:t>
      </w:r>
    </w:p>
    <w:p w:rsidR="00002C2B" w:rsidRDefault="00002C2B" w:rsidP="005B318D">
      <w:pPr>
        <w:pStyle w:val="Prrafodelista"/>
        <w:spacing w:after="0" w:line="240" w:lineRule="auto"/>
        <w:ind w:left="360"/>
        <w:jc w:val="both"/>
      </w:pPr>
    </w:p>
    <w:p w:rsidR="00002C2B" w:rsidRDefault="00002C2B" w:rsidP="005B318D">
      <w:pPr>
        <w:pStyle w:val="Prrafodelista"/>
        <w:spacing w:after="0" w:line="240" w:lineRule="auto"/>
        <w:ind w:left="360"/>
        <w:jc w:val="both"/>
      </w:pPr>
      <w:r>
        <w:t xml:space="preserve">En el caso de </w:t>
      </w:r>
      <w:r w:rsidRPr="00002C2B">
        <w:rPr>
          <w:b/>
        </w:rPr>
        <w:t>reiteración en el retraso de los pagos o devolución de recibos</w:t>
      </w:r>
      <w:r>
        <w:t>, la Escuela podrá exigir el pago íntegro del pago de las cuotas restantes o rescindir el Contrato de Matrícula y exigir las cuotas debidas mediante procedimiento monitorio.</w:t>
      </w:r>
    </w:p>
    <w:p w:rsidR="008A3BCD" w:rsidRDefault="008A3BCD" w:rsidP="005B318D">
      <w:pPr>
        <w:pStyle w:val="Prrafodelista"/>
        <w:spacing w:after="0" w:line="240" w:lineRule="auto"/>
        <w:ind w:left="360"/>
        <w:jc w:val="both"/>
      </w:pPr>
    </w:p>
    <w:p w:rsidR="008A3BCD" w:rsidRDefault="008A3BCD" w:rsidP="005B318D">
      <w:pPr>
        <w:pStyle w:val="Prrafodelista"/>
        <w:spacing w:after="0" w:line="240" w:lineRule="auto"/>
        <w:ind w:left="360"/>
        <w:jc w:val="both"/>
      </w:pPr>
      <w:r>
        <w:t>En caso de situación de impago del contrato, se comunicará a entidades bancarias y a entidades de información crediticia.</w:t>
      </w:r>
    </w:p>
    <w:p w:rsidR="005B318D" w:rsidRDefault="005B318D" w:rsidP="005B318D">
      <w:pPr>
        <w:pStyle w:val="Prrafodelista"/>
        <w:spacing w:after="0" w:line="240" w:lineRule="auto"/>
        <w:ind w:left="360"/>
        <w:jc w:val="both"/>
      </w:pPr>
    </w:p>
    <w:p w:rsidR="005B318D" w:rsidRDefault="005B318D" w:rsidP="005B318D">
      <w:pPr>
        <w:pStyle w:val="Prrafodelista"/>
        <w:spacing w:after="0" w:line="240" w:lineRule="auto"/>
        <w:ind w:left="360"/>
        <w:jc w:val="both"/>
      </w:pPr>
      <w:r>
        <w:t xml:space="preserve">La </w:t>
      </w:r>
      <w:r w:rsidR="00296883">
        <w:rPr>
          <w:b/>
        </w:rPr>
        <w:t>devolución d</w:t>
      </w:r>
      <w:r w:rsidRPr="00C80A53">
        <w:rPr>
          <w:b/>
        </w:rPr>
        <w:t>e la mensualidad en fianza</w:t>
      </w:r>
      <w:r>
        <w:t xml:space="preserve"> exigida a los alumnos no comunitarios únicamente será devuelta bajo una notificación escrita de las Autoridades conforme el VISADO de Estudios ha sido denegado. No será devuelta bajo ningún otro motivo.</w:t>
      </w:r>
    </w:p>
    <w:p w:rsidR="005B318D" w:rsidRDefault="005B318D" w:rsidP="005B318D">
      <w:pPr>
        <w:pStyle w:val="Prrafodelista"/>
        <w:spacing w:after="0" w:line="240" w:lineRule="auto"/>
        <w:ind w:left="360"/>
        <w:jc w:val="both"/>
      </w:pPr>
    </w:p>
    <w:p w:rsidR="005B318D" w:rsidRDefault="005B318D" w:rsidP="005B318D">
      <w:pPr>
        <w:pStyle w:val="Prrafodelista"/>
        <w:spacing w:after="0" w:line="240" w:lineRule="auto"/>
        <w:ind w:left="360"/>
        <w:jc w:val="both"/>
      </w:pPr>
      <w:r w:rsidRPr="00C80A53">
        <w:rPr>
          <w:b/>
        </w:rPr>
        <w:t>LA MATRICULA</w:t>
      </w:r>
      <w:r>
        <w:t xml:space="preserve"> no será devuelta en ningún caso.</w:t>
      </w:r>
    </w:p>
    <w:p w:rsidR="005B318D" w:rsidRDefault="005B318D" w:rsidP="005B318D">
      <w:r>
        <w:t xml:space="preserve"> </w:t>
      </w:r>
    </w:p>
    <w:p w:rsidR="005B318D" w:rsidRDefault="005B318D" w:rsidP="005B318D">
      <w:pPr>
        <w:pStyle w:val="Prrafodelista"/>
        <w:numPr>
          <w:ilvl w:val="0"/>
          <w:numId w:val="2"/>
        </w:numPr>
        <w:spacing w:after="0" w:line="240" w:lineRule="auto"/>
        <w:jc w:val="both"/>
      </w:pPr>
      <w:r w:rsidRPr="00DD6364">
        <w:rPr>
          <w:b/>
          <w:i/>
        </w:rPr>
        <w:t>Duración del contrato</w:t>
      </w:r>
      <w:r>
        <w:t xml:space="preserve">: La duración del curso contratado es la indicada específicamente en cada hoja de matriculación. El alumno realizará el programa de formación previsto para el curso y convocatoria en el que se ha matriculado. Una vez finalizado el programa con el correspondiente examen y/o proyecto, el alumno tendrá derecho a una oportunidad de examen extraordinario para realizar las recuperaciones de las materias suspendidas. </w:t>
      </w:r>
    </w:p>
    <w:p w:rsidR="005B318D" w:rsidRDefault="005B318D" w:rsidP="005B318D">
      <w:pPr>
        <w:pStyle w:val="Prrafodelista"/>
        <w:spacing w:after="0" w:line="240" w:lineRule="auto"/>
        <w:ind w:left="0"/>
        <w:jc w:val="both"/>
      </w:pPr>
    </w:p>
    <w:p w:rsidR="005B318D" w:rsidRDefault="005B318D" w:rsidP="005B318D">
      <w:pPr>
        <w:pStyle w:val="Prrafodelista"/>
        <w:spacing w:after="0" w:line="240" w:lineRule="auto"/>
        <w:ind w:left="360"/>
        <w:jc w:val="both"/>
      </w:pPr>
      <w:r>
        <w:t xml:space="preserve">El calendario de fechas de exámenes u entrega de proyectos será establecido por parte de la </w:t>
      </w:r>
      <w:r w:rsidRPr="002367E5">
        <w:rPr>
          <w:i/>
        </w:rPr>
        <w:t>Escuela de Cocina y Pastelería Terra de Escudella</w:t>
      </w:r>
      <w:r>
        <w:t xml:space="preserve">. En el supuesto que el alumno no supere la oportunidad del examen extraordinario, o bien agote el terminio sin presentarse a las pruebas, este causará baja automática en </w:t>
      </w:r>
      <w:r w:rsidRPr="002367E5">
        <w:rPr>
          <w:i/>
        </w:rPr>
        <w:t>Escuela de Cocina y Pastelería Terra de Escudella</w:t>
      </w:r>
      <w:r>
        <w:t xml:space="preserve">, considerando el presente contrato extinguido por finalización del terminio de formación.  </w:t>
      </w:r>
    </w:p>
    <w:p w:rsidR="005B318D" w:rsidRDefault="008A3BCD" w:rsidP="005B318D">
      <w:pPr>
        <w:pStyle w:val="Prrafodelista"/>
      </w:pPr>
      <w:r>
        <w:br w:type="page"/>
      </w:r>
    </w:p>
    <w:p w:rsidR="005B318D" w:rsidRDefault="005B318D" w:rsidP="005B318D">
      <w:pPr>
        <w:pStyle w:val="Prrafodelista"/>
        <w:numPr>
          <w:ilvl w:val="0"/>
          <w:numId w:val="2"/>
        </w:numPr>
        <w:spacing w:after="0" w:line="240" w:lineRule="auto"/>
        <w:jc w:val="both"/>
      </w:pPr>
      <w:r w:rsidRPr="007D593C">
        <w:rPr>
          <w:b/>
          <w:i/>
        </w:rPr>
        <w:t>Modificación de Contrato</w:t>
      </w:r>
      <w:r>
        <w:t xml:space="preserve">: En el caso de alumnos a los que se les haya extendido un Visado de Estudios, </w:t>
      </w:r>
      <w:r w:rsidRPr="00DB1227">
        <w:rPr>
          <w:b/>
        </w:rPr>
        <w:t>no podrán reducir el número de horas del curso</w:t>
      </w:r>
      <w:r>
        <w:t xml:space="preserve"> que constan reflejadas en el Contrato de Matrícula. </w:t>
      </w:r>
    </w:p>
    <w:p w:rsidR="005B318D" w:rsidRDefault="005B318D" w:rsidP="005B318D">
      <w:pPr>
        <w:pStyle w:val="Prrafodelista"/>
        <w:spacing w:after="0" w:line="240" w:lineRule="auto"/>
        <w:ind w:left="360"/>
        <w:jc w:val="both"/>
      </w:pPr>
    </w:p>
    <w:p w:rsidR="005B318D" w:rsidRDefault="005B318D" w:rsidP="005B318D">
      <w:pPr>
        <w:pStyle w:val="Prrafodelista"/>
        <w:spacing w:after="0" w:line="240" w:lineRule="auto"/>
        <w:ind w:left="360"/>
        <w:jc w:val="both"/>
      </w:pPr>
      <w:r>
        <w:t xml:space="preserve">En el caso de alumnos sin Visado de Estudios, </w:t>
      </w:r>
      <w:r w:rsidRPr="00DB1227">
        <w:rPr>
          <w:b/>
        </w:rPr>
        <w:t>podrán modificar trimestralmente el contrato de horas</w:t>
      </w:r>
      <w:r>
        <w:t xml:space="preserve"> del Curso contratado, una vez realizados los exámenes parciales. En ambos casos, una vez emitido y firmado por la </w:t>
      </w:r>
      <w:r w:rsidRPr="002367E5">
        <w:rPr>
          <w:i/>
        </w:rPr>
        <w:t>Escuela de Cocina y Pastelería Terra de Escudella</w:t>
      </w:r>
      <w:r>
        <w:rPr>
          <w:i/>
        </w:rPr>
        <w:t xml:space="preserve"> </w:t>
      </w:r>
      <w:r w:rsidRPr="00DB1227">
        <w:t>el Contrato de Matricula</w:t>
      </w:r>
      <w:r>
        <w:rPr>
          <w:i/>
        </w:rPr>
        <w:t xml:space="preserve"> </w:t>
      </w:r>
      <w:r w:rsidRPr="00DB1227">
        <w:rPr>
          <w:b/>
        </w:rPr>
        <w:t>no podrá</w:t>
      </w:r>
      <w:r>
        <w:rPr>
          <w:b/>
        </w:rPr>
        <w:t>n</w:t>
      </w:r>
      <w:r w:rsidRPr="00DB1227">
        <w:rPr>
          <w:b/>
        </w:rPr>
        <w:t xml:space="preserve"> modificarse la fecha de inicio ni final de contrato</w:t>
      </w:r>
      <w:r w:rsidRPr="00DB1227">
        <w:t>.</w:t>
      </w:r>
      <w:r>
        <w:t xml:space="preserve"> Deberá emitirse una Documento nuevo con el consiguiente abono de los importes de Matrícula</w:t>
      </w:r>
    </w:p>
    <w:p w:rsidR="005B318D" w:rsidRDefault="005B318D" w:rsidP="005B318D">
      <w:pPr>
        <w:pStyle w:val="Prrafodelista"/>
      </w:pPr>
    </w:p>
    <w:p w:rsidR="005B318D" w:rsidRDefault="005B318D" w:rsidP="005B318D">
      <w:pPr>
        <w:pStyle w:val="Prrafodelista"/>
        <w:numPr>
          <w:ilvl w:val="0"/>
          <w:numId w:val="2"/>
        </w:numPr>
        <w:spacing w:after="0" w:line="240" w:lineRule="auto"/>
        <w:jc w:val="both"/>
      </w:pPr>
      <w:r w:rsidRPr="00DD6364">
        <w:rPr>
          <w:b/>
          <w:i/>
        </w:rPr>
        <w:t>Causas de resolución del contrato</w:t>
      </w:r>
      <w:r>
        <w:t xml:space="preserve">: Dado el caso que </w:t>
      </w:r>
      <w:r w:rsidRPr="00AE4F8C">
        <w:rPr>
          <w:i/>
        </w:rPr>
        <w:t>Escuela de Cocina y Pastelería Terra de Escudella</w:t>
      </w:r>
      <w:r>
        <w:t>, por causa de fuerza mayor, (</w:t>
      </w:r>
      <w:r w:rsidRPr="00DB1227">
        <w:rPr>
          <w:i/>
        </w:rPr>
        <w:t>hechos extraordinarios, imprevisibles o inevitables que imposibiliten definitivamente la prestación del servicio, tales como inundación,  incendio, etc. o no disponer del número mínimo de participantes necesarios para una óptima realización del curso</w:t>
      </w:r>
      <w:r>
        <w:t xml:space="preserve">), se tuviera que suspender el Servicio contratado, </w:t>
      </w:r>
      <w:r w:rsidRPr="00AE4F8C">
        <w:rPr>
          <w:i/>
        </w:rPr>
        <w:t>Escuela de Cocina y Pastelería Terra de Escudella,</w:t>
      </w:r>
      <w:r>
        <w:t xml:space="preserve"> lo comunicará a los alumnos con una antelación mínima de 15 días, siempre que sea posible, reintegrando a los alumnos la parte proporcional de todas las cantidades ya abonadas que correspondan a los servicios pendientes de ejecución.  </w:t>
      </w:r>
    </w:p>
    <w:p w:rsidR="005B318D" w:rsidRPr="008C64F0" w:rsidRDefault="005B318D" w:rsidP="005B318D">
      <w:pPr>
        <w:pStyle w:val="Prrafodelista"/>
        <w:spacing w:after="0" w:line="240" w:lineRule="auto"/>
        <w:ind w:left="0"/>
        <w:jc w:val="both"/>
      </w:pPr>
    </w:p>
    <w:p w:rsidR="005B318D" w:rsidRDefault="005B318D" w:rsidP="005B318D">
      <w:pPr>
        <w:pStyle w:val="Prrafodelista"/>
        <w:spacing w:after="0" w:line="240" w:lineRule="auto"/>
        <w:ind w:left="360"/>
        <w:jc w:val="both"/>
      </w:pPr>
      <w:r w:rsidRPr="00480FF5">
        <w:t xml:space="preserve">En el caso de </w:t>
      </w:r>
      <w:r w:rsidRPr="00480FF5">
        <w:rPr>
          <w:b/>
        </w:rPr>
        <w:t xml:space="preserve">baja voluntaria </w:t>
      </w:r>
      <w:r w:rsidRPr="00480FF5">
        <w:t>sea cual sea el motivo, el alumno deberá comunicarlo por escrito con un mínimo de 15 días de antelación y será efectiva a partir del mes siguiente.</w:t>
      </w:r>
      <w:r>
        <w:t xml:space="preserve"> El alumno </w:t>
      </w:r>
      <w:r w:rsidRPr="00D20BB3">
        <w:rPr>
          <w:b/>
        </w:rPr>
        <w:t>no tendrá derecho a la devolución de Matrícula</w:t>
      </w:r>
      <w:r>
        <w:t xml:space="preserve">, </w:t>
      </w:r>
      <w:r w:rsidRPr="00D20BB3">
        <w:rPr>
          <w:b/>
        </w:rPr>
        <w:t xml:space="preserve">ni de </w:t>
      </w:r>
      <w:r>
        <w:rPr>
          <w:b/>
        </w:rPr>
        <w:t xml:space="preserve">los importes </w:t>
      </w:r>
      <w:r w:rsidRPr="00D20BB3">
        <w:rPr>
          <w:b/>
        </w:rPr>
        <w:t>abonados</w:t>
      </w:r>
      <w:r>
        <w:t xml:space="preserve">, cuando decida voluntariamente abandonar el curso contratado. Si está abonando fraccionadamente el pago del importe del curso, </w:t>
      </w:r>
      <w:r w:rsidR="00002C2B">
        <w:t xml:space="preserve">o tiene cuotas debidas, </w:t>
      </w:r>
      <w:r>
        <w:t xml:space="preserve">deberá abonar todas las mensualidades pendientes de pago hasta la fecha de baja del curso académico en que esté matriculado. </w:t>
      </w:r>
    </w:p>
    <w:p w:rsidR="005B318D" w:rsidRDefault="005B318D" w:rsidP="005B318D">
      <w:pPr>
        <w:pStyle w:val="Prrafodelista"/>
        <w:spacing w:after="0" w:line="240" w:lineRule="auto"/>
        <w:ind w:left="360"/>
        <w:jc w:val="both"/>
      </w:pPr>
    </w:p>
    <w:p w:rsidR="005B318D" w:rsidRDefault="005B318D" w:rsidP="005B318D">
      <w:pPr>
        <w:pStyle w:val="Prrafodelista"/>
        <w:spacing w:after="0" w:line="240" w:lineRule="auto"/>
        <w:ind w:left="360"/>
        <w:jc w:val="both"/>
      </w:pPr>
      <w:r>
        <w:t xml:space="preserve">En el supuesto de que </w:t>
      </w:r>
      <w:r w:rsidRPr="00EF64C8">
        <w:rPr>
          <w:b/>
        </w:rPr>
        <w:t>el alumno no se incorpore al curso</w:t>
      </w:r>
      <w:r>
        <w:t xml:space="preserve"> pasados 15 días hábiles después de la fecha de inicio, (</w:t>
      </w:r>
      <w:r w:rsidRPr="00EF64C8">
        <w:rPr>
          <w:i/>
        </w:rPr>
        <w:t xml:space="preserve">salvo notificación </w:t>
      </w:r>
      <w:r>
        <w:rPr>
          <w:i/>
        </w:rPr>
        <w:t xml:space="preserve">previa por escrito </w:t>
      </w:r>
      <w:r w:rsidRPr="00EF64C8">
        <w:rPr>
          <w:i/>
        </w:rPr>
        <w:t>del motivo</w:t>
      </w:r>
      <w:r>
        <w:t>), el Contrato será rescindido sin derecho a ninguna devolución de los importes abonados.</w:t>
      </w:r>
    </w:p>
    <w:p w:rsidR="005B318D" w:rsidRDefault="005B318D" w:rsidP="005B318D">
      <w:pPr>
        <w:pStyle w:val="Prrafodelista"/>
        <w:spacing w:after="0" w:line="240" w:lineRule="auto"/>
        <w:ind w:left="360"/>
        <w:jc w:val="both"/>
      </w:pPr>
    </w:p>
    <w:p w:rsidR="005B318D" w:rsidRDefault="005B318D" w:rsidP="005B318D">
      <w:pPr>
        <w:pStyle w:val="Prrafodelista"/>
        <w:spacing w:after="0" w:line="240" w:lineRule="auto"/>
        <w:ind w:left="360"/>
        <w:jc w:val="both"/>
      </w:pPr>
      <w:r>
        <w:t xml:space="preserve">En el momento de la firma de resolución de Contrato, </w:t>
      </w:r>
      <w:r>
        <w:rPr>
          <w:b/>
        </w:rPr>
        <w:t>se suspenden todo</w:t>
      </w:r>
      <w:r w:rsidRPr="00737A2D">
        <w:rPr>
          <w:b/>
        </w:rPr>
        <w:t>s</w:t>
      </w:r>
      <w:r>
        <w:rPr>
          <w:b/>
        </w:rPr>
        <w:t xml:space="preserve"> los derechos y</w:t>
      </w:r>
      <w:r w:rsidRPr="00737A2D">
        <w:rPr>
          <w:b/>
        </w:rPr>
        <w:t xml:space="preserve"> obligaciones</w:t>
      </w:r>
      <w:r>
        <w:rPr>
          <w:b/>
        </w:rPr>
        <w:t xml:space="preserve"> </w:t>
      </w:r>
      <w:r w:rsidRPr="00737A2D">
        <w:rPr>
          <w:b/>
        </w:rPr>
        <w:t>contraídos por ambas parte</w:t>
      </w:r>
      <w:r>
        <w:rPr>
          <w:b/>
        </w:rPr>
        <w:t>s</w:t>
      </w:r>
      <w:r>
        <w:t>, incluidos, seguros, Convenios de prácticas y Acreditaciones de Estudios.</w:t>
      </w:r>
    </w:p>
    <w:p w:rsidR="005B318D" w:rsidRDefault="005B318D" w:rsidP="005B318D">
      <w:pPr>
        <w:ind w:firstLine="30"/>
        <w:jc w:val="both"/>
      </w:pPr>
    </w:p>
    <w:p w:rsidR="005B318D" w:rsidRDefault="005B318D" w:rsidP="005B318D">
      <w:pPr>
        <w:pStyle w:val="Prrafodelista"/>
        <w:numPr>
          <w:ilvl w:val="0"/>
          <w:numId w:val="2"/>
        </w:numPr>
        <w:spacing w:after="0" w:line="240" w:lineRule="auto"/>
        <w:jc w:val="both"/>
      </w:pPr>
      <w:r w:rsidRPr="00DB1227">
        <w:rPr>
          <w:i/>
        </w:rPr>
        <w:t>Escuela de Cocina y Pastelería Terra de Escudella</w:t>
      </w:r>
      <w:r>
        <w:t xml:space="preserve"> se reserva el derecho de modificar los horarios de los cursos, rehacer grupos y/o hacer los cambios que considere oportunos.  </w:t>
      </w:r>
    </w:p>
    <w:p w:rsidR="005B318D" w:rsidRDefault="008A3BCD" w:rsidP="005B318D">
      <w:r>
        <w:br w:type="page"/>
      </w:r>
    </w:p>
    <w:p w:rsidR="008A3BCD" w:rsidRDefault="008A3BCD" w:rsidP="005B318D"/>
    <w:p w:rsidR="008A3BCD" w:rsidRDefault="008A3BCD" w:rsidP="005B318D"/>
    <w:p w:rsidR="005B318D" w:rsidRDefault="005B318D" w:rsidP="005B318D">
      <w:pPr>
        <w:pStyle w:val="Prrafodelista"/>
        <w:numPr>
          <w:ilvl w:val="0"/>
          <w:numId w:val="2"/>
        </w:numPr>
        <w:spacing w:after="0" w:line="240" w:lineRule="auto"/>
        <w:jc w:val="both"/>
      </w:pPr>
      <w:r w:rsidRPr="00DD6364">
        <w:rPr>
          <w:b/>
          <w:i/>
        </w:rPr>
        <w:t>Protección de datos</w:t>
      </w:r>
      <w:r w:rsidRPr="00AE4F8C">
        <w:rPr>
          <w:b/>
        </w:rPr>
        <w:t>:</w:t>
      </w:r>
      <w:r>
        <w:t xml:space="preserve">   En cumplimiento de </w:t>
      </w:r>
      <w:r w:rsidRPr="00AE4F8C">
        <w:rPr>
          <w:b/>
        </w:rPr>
        <w:t>la ley LOPD 15/1999 y la LSSI-CE 34/2002</w:t>
      </w:r>
      <w:r>
        <w:t xml:space="preserve"> el estudiante es informado de que los datos personales que él mismo ha estipulado expresamente en este contrato son autorizados para el uso de estos a </w:t>
      </w:r>
      <w:r w:rsidRPr="00AE4F8C">
        <w:rPr>
          <w:i/>
        </w:rPr>
        <w:t>Escuela de Cocina y Pastelería Terra de Escudella</w:t>
      </w:r>
      <w:r>
        <w:t xml:space="preserve"> a efectos de comunicaciones periódicas, incluyendo las que se llevan a cabo vía correo electrónico, que </w:t>
      </w:r>
      <w:r w:rsidRPr="00AE4F8C">
        <w:rPr>
          <w:i/>
        </w:rPr>
        <w:t>Escuela de Cocina y Pastelería Terra de Escudella</w:t>
      </w:r>
      <w:r>
        <w:t xml:space="preserve"> llevará a cabo con sus alumnos y antiguos alumnos de </w:t>
      </w:r>
      <w:r w:rsidRPr="002367E5">
        <w:rPr>
          <w:i/>
        </w:rPr>
        <w:t>Escuela de Cocina y Pastelería Terra de Escudella</w:t>
      </w:r>
      <w:r>
        <w:t xml:space="preserve"> , así como informes de actividades, cursos, programas y cualquier oferta de servicios y productos relacionados con la actividad institucional llevada a cabo.  </w:t>
      </w:r>
    </w:p>
    <w:p w:rsidR="005B318D" w:rsidRDefault="005B318D" w:rsidP="005B318D">
      <w:pPr>
        <w:pStyle w:val="Prrafodelista"/>
      </w:pPr>
    </w:p>
    <w:p w:rsidR="005B318D" w:rsidRDefault="005B318D" w:rsidP="005B318D">
      <w:pPr>
        <w:pStyle w:val="Prrafodelista"/>
        <w:spacing w:after="0" w:line="240" w:lineRule="auto"/>
        <w:ind w:left="360"/>
        <w:jc w:val="both"/>
      </w:pPr>
      <w:r>
        <w:t xml:space="preserve">El interesado podrá ejercitar su derecho de acceso, rectificación, cancelación y oposición, enviando un correo electrónico a </w:t>
      </w:r>
      <w:r w:rsidRPr="008C64F0">
        <w:rPr>
          <w:b/>
        </w:rPr>
        <w:t>terra@descudella.com</w:t>
      </w:r>
      <w:r>
        <w:t xml:space="preserve">, solicitando este servicio. </w:t>
      </w:r>
    </w:p>
    <w:p w:rsidR="005B318D" w:rsidRDefault="005B318D" w:rsidP="005B318D">
      <w:pPr>
        <w:pStyle w:val="Prrafodelista"/>
        <w:spacing w:after="0" w:line="240" w:lineRule="auto"/>
        <w:ind w:left="360"/>
        <w:jc w:val="both"/>
      </w:pPr>
    </w:p>
    <w:p w:rsidR="005B318D" w:rsidRDefault="005B318D" w:rsidP="005B318D">
      <w:pPr>
        <w:pStyle w:val="Prrafodelista"/>
        <w:spacing w:after="0" w:line="240" w:lineRule="auto"/>
        <w:ind w:left="360"/>
        <w:jc w:val="both"/>
      </w:pPr>
      <w:r>
        <w:t xml:space="preserve">El estudiante se compromete a comunicar cualquier cambio de los datos personales facilitados en este contrato. De lo contrario </w:t>
      </w:r>
      <w:r w:rsidRPr="002367E5">
        <w:rPr>
          <w:i/>
        </w:rPr>
        <w:t>Escuela de Cocina y Pastelería Terra de Escudella</w:t>
      </w:r>
      <w:r>
        <w:t xml:space="preserve"> no será responsable de las consecuencias que puedan derivarse de la no recepción del estudiante de comunicaciones enviadas desde el centro</w:t>
      </w:r>
    </w:p>
    <w:p w:rsidR="005B318D" w:rsidRDefault="005B318D" w:rsidP="005B318D"/>
    <w:p w:rsidR="005B318D" w:rsidRDefault="005B318D" w:rsidP="005B318D"/>
    <w:p w:rsidR="005B318D" w:rsidRDefault="005B318D" w:rsidP="005B318D">
      <w:r>
        <w:tab/>
      </w:r>
      <w:r>
        <w:tab/>
      </w:r>
      <w:r>
        <w:tab/>
      </w:r>
      <w:r>
        <w:tab/>
      </w:r>
      <w:r>
        <w:tab/>
      </w:r>
      <w:r>
        <w:tab/>
      </w:r>
      <w:r>
        <w:tab/>
      </w:r>
      <w:r>
        <w:tab/>
        <w:t>Barcel</w:t>
      </w:r>
      <w:r w:rsidR="00002C2B">
        <w:t>ona  a uno de enero de 2024</w:t>
      </w:r>
    </w:p>
    <w:p w:rsidR="005B318D" w:rsidRDefault="005B318D" w:rsidP="005B318D"/>
    <w:p w:rsidR="005B318D" w:rsidRDefault="005B318D" w:rsidP="005B318D"/>
    <w:p w:rsidR="005B318D" w:rsidRDefault="005B318D" w:rsidP="005B318D"/>
    <w:p w:rsidR="005B318D" w:rsidRDefault="005B318D" w:rsidP="005B318D">
      <w:pPr>
        <w:ind w:firstLine="360"/>
        <w:jc w:val="both"/>
      </w:pPr>
      <w:r>
        <w:t>Firma del alumno</w:t>
      </w:r>
      <w:r>
        <w:tab/>
      </w:r>
      <w:r>
        <w:tab/>
      </w:r>
      <w:r>
        <w:tab/>
      </w:r>
      <w:r>
        <w:tab/>
      </w:r>
      <w:r>
        <w:tab/>
      </w:r>
      <w:r>
        <w:tab/>
      </w:r>
      <w:r>
        <w:tab/>
      </w:r>
      <w:r>
        <w:tab/>
        <w:t>Sello de la Escuela</w:t>
      </w:r>
    </w:p>
    <w:bookmarkEnd w:id="0"/>
    <w:bookmarkEnd w:id="1"/>
    <w:p w:rsidR="002E0423" w:rsidRDefault="002E0423" w:rsidP="002E0423">
      <w:pPr>
        <w:rPr>
          <w:b/>
          <w:sz w:val="24"/>
        </w:rPr>
      </w:pPr>
    </w:p>
    <w:sectPr w:rsidR="002E0423" w:rsidSect="003063F3">
      <w:headerReference w:type="default" r:id="rId8"/>
      <w:footerReference w:type="default" r:id="rId9"/>
      <w:headerReference w:type="first" r:id="rId10"/>
      <w:footerReference w:type="first" r:id="rId11"/>
      <w:pgSz w:w="11906" w:h="16838"/>
      <w:pgMar w:top="851" w:right="1134" w:bottom="1015" w:left="1134" w:header="283" w:footer="28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13C" w:rsidRDefault="00D6613C" w:rsidP="00CD4198">
      <w:r>
        <w:separator/>
      </w:r>
    </w:p>
  </w:endnote>
  <w:endnote w:type="continuationSeparator" w:id="0">
    <w:p w:rsidR="00D6613C" w:rsidRDefault="00D6613C" w:rsidP="00CD41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0F7" w:rsidRDefault="007910F7">
    <w:pPr>
      <w:pStyle w:val="Piedepgina"/>
      <w:jc w:val="right"/>
    </w:pPr>
    <w:r>
      <w:t xml:space="preserve">Página </w:t>
    </w:r>
    <w:r w:rsidR="001352AE">
      <w:rPr>
        <w:b/>
        <w:sz w:val="24"/>
        <w:szCs w:val="24"/>
      </w:rPr>
      <w:fldChar w:fldCharType="begin"/>
    </w:r>
    <w:r>
      <w:rPr>
        <w:b/>
      </w:rPr>
      <w:instrText>PAGE</w:instrText>
    </w:r>
    <w:r w:rsidR="001352AE">
      <w:rPr>
        <w:b/>
        <w:sz w:val="24"/>
        <w:szCs w:val="24"/>
      </w:rPr>
      <w:fldChar w:fldCharType="separate"/>
    </w:r>
    <w:r w:rsidR="008A3BCD">
      <w:rPr>
        <w:b/>
        <w:noProof/>
      </w:rPr>
      <w:t>5</w:t>
    </w:r>
    <w:r w:rsidR="001352AE">
      <w:rPr>
        <w:b/>
        <w:sz w:val="24"/>
        <w:szCs w:val="24"/>
      </w:rPr>
      <w:fldChar w:fldCharType="end"/>
    </w:r>
    <w:r>
      <w:t xml:space="preserve"> de </w:t>
    </w:r>
    <w:r w:rsidR="001352AE">
      <w:rPr>
        <w:b/>
        <w:sz w:val="24"/>
        <w:szCs w:val="24"/>
      </w:rPr>
      <w:fldChar w:fldCharType="begin"/>
    </w:r>
    <w:r>
      <w:rPr>
        <w:b/>
      </w:rPr>
      <w:instrText>NUMPAGES</w:instrText>
    </w:r>
    <w:r w:rsidR="001352AE">
      <w:rPr>
        <w:b/>
        <w:sz w:val="24"/>
        <w:szCs w:val="24"/>
      </w:rPr>
      <w:fldChar w:fldCharType="separate"/>
    </w:r>
    <w:r w:rsidR="008A3BCD">
      <w:rPr>
        <w:b/>
        <w:noProof/>
      </w:rPr>
      <w:t>5</w:t>
    </w:r>
    <w:r w:rsidR="001352AE">
      <w:rPr>
        <w:b/>
        <w:sz w:val="24"/>
        <w:szCs w:val="24"/>
      </w:rPr>
      <w:fldChar w:fldCharType="end"/>
    </w:r>
  </w:p>
  <w:p w:rsidR="003063F3" w:rsidRDefault="003063F3" w:rsidP="003063F3">
    <w:pPr>
      <w:pStyle w:val="Piedepgina"/>
      <w:jc w:val="center"/>
      <w:rPr>
        <w:sz w:val="16"/>
        <w:szCs w:val="16"/>
      </w:rPr>
    </w:pPr>
  </w:p>
  <w:p w:rsidR="003063F3" w:rsidRPr="00252512" w:rsidRDefault="003063F3" w:rsidP="003063F3">
    <w:pPr>
      <w:pStyle w:val="Piedepgina"/>
      <w:jc w:val="center"/>
      <w:rPr>
        <w:sz w:val="16"/>
        <w:szCs w:val="16"/>
      </w:rPr>
    </w:pPr>
    <w:r w:rsidRPr="00252512">
      <w:rPr>
        <w:sz w:val="16"/>
        <w:szCs w:val="16"/>
      </w:rPr>
      <w:t>ESCOLA DE CU</w:t>
    </w:r>
    <w:r>
      <w:rPr>
        <w:sz w:val="16"/>
        <w:szCs w:val="16"/>
      </w:rPr>
      <w:t xml:space="preserve">INA TERRA D’ESCUDELLA       </w:t>
    </w:r>
    <w:r w:rsidRPr="00252512">
      <w:rPr>
        <w:sz w:val="16"/>
        <w:szCs w:val="16"/>
      </w:rPr>
      <w:t>terrad.es                  C/ Bofarull, 46   08027 Barcelona                      Teléfono 93.349.10.19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DEF" w:rsidRDefault="00F76DEF">
    <w:pPr>
      <w:pStyle w:val="Piedepgina"/>
      <w:jc w:val="right"/>
    </w:pPr>
    <w:r>
      <w:t xml:space="preserve">Página </w:t>
    </w:r>
    <w:r w:rsidR="001352AE">
      <w:rPr>
        <w:b/>
        <w:sz w:val="24"/>
        <w:szCs w:val="24"/>
      </w:rPr>
      <w:fldChar w:fldCharType="begin"/>
    </w:r>
    <w:r>
      <w:rPr>
        <w:b/>
      </w:rPr>
      <w:instrText>PAGE</w:instrText>
    </w:r>
    <w:r w:rsidR="001352AE">
      <w:rPr>
        <w:b/>
        <w:sz w:val="24"/>
        <w:szCs w:val="24"/>
      </w:rPr>
      <w:fldChar w:fldCharType="separate"/>
    </w:r>
    <w:r w:rsidR="00D6613C">
      <w:rPr>
        <w:b/>
        <w:noProof/>
      </w:rPr>
      <w:t>1</w:t>
    </w:r>
    <w:r w:rsidR="001352AE">
      <w:rPr>
        <w:b/>
        <w:sz w:val="24"/>
        <w:szCs w:val="24"/>
      </w:rPr>
      <w:fldChar w:fldCharType="end"/>
    </w:r>
    <w:r>
      <w:t xml:space="preserve"> de </w:t>
    </w:r>
    <w:r w:rsidR="001352AE">
      <w:rPr>
        <w:b/>
        <w:sz w:val="24"/>
        <w:szCs w:val="24"/>
      </w:rPr>
      <w:fldChar w:fldCharType="begin"/>
    </w:r>
    <w:r>
      <w:rPr>
        <w:b/>
      </w:rPr>
      <w:instrText>NUMPAGES</w:instrText>
    </w:r>
    <w:r w:rsidR="001352AE">
      <w:rPr>
        <w:b/>
        <w:sz w:val="24"/>
        <w:szCs w:val="24"/>
      </w:rPr>
      <w:fldChar w:fldCharType="separate"/>
    </w:r>
    <w:r w:rsidR="00D6613C">
      <w:rPr>
        <w:b/>
        <w:noProof/>
      </w:rPr>
      <w:t>1</w:t>
    </w:r>
    <w:r w:rsidR="001352AE">
      <w:rPr>
        <w:b/>
        <w:sz w:val="24"/>
        <w:szCs w:val="24"/>
      </w:rPr>
      <w:fldChar w:fldCharType="end"/>
    </w:r>
  </w:p>
  <w:p w:rsidR="003063F3" w:rsidRDefault="003063F3" w:rsidP="003063F3">
    <w:pPr>
      <w:pStyle w:val="Piedepgina"/>
      <w:jc w:val="center"/>
      <w:rPr>
        <w:sz w:val="16"/>
        <w:szCs w:val="16"/>
      </w:rPr>
    </w:pPr>
  </w:p>
  <w:p w:rsidR="003063F3" w:rsidRPr="00252512" w:rsidRDefault="003063F3" w:rsidP="003063F3">
    <w:pPr>
      <w:pStyle w:val="Piedepgina"/>
      <w:jc w:val="center"/>
      <w:rPr>
        <w:sz w:val="16"/>
        <w:szCs w:val="16"/>
      </w:rPr>
    </w:pPr>
    <w:r w:rsidRPr="00252512">
      <w:rPr>
        <w:sz w:val="16"/>
        <w:szCs w:val="16"/>
      </w:rPr>
      <w:t>ESCOLA DE CU</w:t>
    </w:r>
    <w:r>
      <w:rPr>
        <w:sz w:val="16"/>
        <w:szCs w:val="16"/>
      </w:rPr>
      <w:t xml:space="preserve">INA TERRA D’ESCUDELLA       </w:t>
    </w:r>
    <w:r w:rsidRPr="00252512">
      <w:rPr>
        <w:sz w:val="16"/>
        <w:szCs w:val="16"/>
      </w:rPr>
      <w:t>terrad.es                  C/ Bofarull, 46   08027 Barcelona                      Teléfono 93.349.10.19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13C" w:rsidRDefault="00D6613C" w:rsidP="00CD4198">
      <w:r>
        <w:separator/>
      </w:r>
    </w:p>
  </w:footnote>
  <w:footnote w:type="continuationSeparator" w:id="0">
    <w:p w:rsidR="00D6613C" w:rsidRDefault="00D6613C" w:rsidP="00CD41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198" w:rsidRDefault="001352AE" w:rsidP="008255F2">
    <w:pPr>
      <w:pStyle w:val="Encabezado"/>
      <w:ind w:left="-851" w:firstLine="851"/>
      <w:rPr>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style="width:39.6pt;height:42pt;visibility:visible">
          <v:imagedata r:id="rId1" o:title="logo"/>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03F" w:rsidRDefault="001352AE">
    <w:pPr>
      <w:pStyle w:val="Encabezado"/>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6pt;height:42pt;visibility:visible">
          <v:imagedata r:id="rId1" o:title="logo"/>
        </v:shape>
      </w:pict>
    </w:r>
  </w:p>
  <w:p w:rsidR="0065203F" w:rsidRDefault="0065203F" w:rsidP="0065203F">
    <w:pPr>
      <w:pStyle w:val="Encabezado"/>
      <w:ind w:left="-851" w:firstLine="851"/>
      <w:jc w:val="center"/>
      <w:rPr>
        <w:sz w:val="16"/>
      </w:rPr>
    </w:pPr>
    <w:r>
      <w:rPr>
        <w:sz w:val="16"/>
      </w:rPr>
      <w:t>La hoja de Solicitud no tendrá validez alguna sin el Recibo de Matrícula.</w:t>
    </w:r>
  </w:p>
  <w:p w:rsidR="0065203F" w:rsidRDefault="0065203F" w:rsidP="0065203F">
    <w:pPr>
      <w:pStyle w:val="Encabezado"/>
      <w:ind w:left="-851" w:firstLine="851"/>
      <w:jc w:val="center"/>
      <w:rPr>
        <w:sz w:val="16"/>
      </w:rPr>
    </w:pPr>
    <w:r>
      <w:rPr>
        <w:sz w:val="16"/>
      </w:rPr>
      <w:t>Rogamos nos devuelvan la hoja rellenada en Mayúsculas</w:t>
    </w:r>
    <w:r>
      <w:rPr>
        <w:smallCaps/>
        <w:sz w:val="16"/>
      </w:rPr>
      <w:t xml:space="preserve"> </w:t>
    </w:r>
    <w:r>
      <w:rPr>
        <w:sz w:val="16"/>
      </w:rPr>
      <w:t>con letra</w:t>
    </w:r>
    <w:r>
      <w:rPr>
        <w:smallCaps/>
        <w:sz w:val="16"/>
      </w:rPr>
      <w:t xml:space="preserve"> </w:t>
    </w:r>
    <w:r>
      <w:rPr>
        <w:sz w:val="16"/>
      </w:rPr>
      <w:t xml:space="preserve">clara por correo a la siguiente Dirección  </w:t>
    </w:r>
  </w:p>
  <w:p w:rsidR="0065203F" w:rsidRDefault="0065203F" w:rsidP="0065203F">
    <w:pPr>
      <w:pStyle w:val="Encabezado"/>
      <w:ind w:left="-851" w:firstLine="851"/>
      <w:jc w:val="center"/>
      <w:rPr>
        <w:b/>
        <w:sz w:val="16"/>
      </w:rPr>
    </w:pPr>
    <w:r>
      <w:rPr>
        <w:b/>
        <w:sz w:val="16"/>
      </w:rPr>
      <w:t xml:space="preserve">TERRA D’ ESCUDELLA Bofarull, 46  08027 de Barcelona. </w:t>
    </w:r>
    <w:r>
      <w:rPr>
        <w:sz w:val="16"/>
      </w:rPr>
      <w:t xml:space="preserve">o bien mediante correo electrónico </w:t>
    </w:r>
    <w:r>
      <w:rPr>
        <w:b/>
        <w:sz w:val="16"/>
      </w:rPr>
      <w:t>terra@descudella.com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62617BAE"/>
    <w:multiLevelType w:val="hybridMultilevel"/>
    <w:tmpl w:val="58DC616A"/>
    <w:lvl w:ilvl="0" w:tplc="0C0A0001">
      <w:start w:val="1"/>
      <w:numFmt w:val="bullet"/>
      <w:lvlText w:val=""/>
      <w:lvlJc w:val="left"/>
      <w:pPr>
        <w:ind w:left="360" w:hanging="360"/>
      </w:pPr>
      <w:rPr>
        <w:rFonts w:ascii="Symbol" w:hAnsi="Symbol" w:hint="default"/>
      </w:rPr>
    </w:lvl>
    <w:lvl w:ilvl="1" w:tplc="5044AC9A">
      <w:numFmt w:val="bullet"/>
      <w:lvlText w:val="-"/>
      <w:lvlJc w:val="left"/>
      <w:pPr>
        <w:ind w:left="1080" w:hanging="360"/>
      </w:pPr>
      <w:rPr>
        <w:rFonts w:ascii="Calibri" w:eastAsia="Calibri" w:hAnsi="Calibri" w:cs="Calibri"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attachedTemplate r:id="rId1"/>
  <w:stylePaneFormatFilter w:val="0000"/>
  <w:doNotTrackMoves/>
  <w:defaultTabStop w:val="708"/>
  <w:hyphenationZone w:val="425"/>
  <w:defaultTableStyle w:val="Normal"/>
  <w:drawingGridHorizontalSpacing w:val="100"/>
  <w:drawingGridVerticalSpacing w:val="0"/>
  <w:displayHorizontalDrawingGridEvery w:val="0"/>
  <w:displayVerticalDrawingGridEvery w:val="0"/>
  <w:noPunctuationKerning/>
  <w:characterSpacingControl w:val="doNotCompress"/>
  <w:savePreviewPicture/>
  <w:hdrShapeDefaults>
    <o:shapedefaults v:ext="edit" spidmax="41986">
      <o:colormenu v:ext="edit" fillcolor="none [4]" strokecolor="none [1]" shadowcolor="none [2]"/>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20F5"/>
    <w:rsid w:val="00002C2B"/>
    <w:rsid w:val="00063308"/>
    <w:rsid w:val="000A22D6"/>
    <w:rsid w:val="000C5357"/>
    <w:rsid w:val="00117A16"/>
    <w:rsid w:val="001220F5"/>
    <w:rsid w:val="001352AE"/>
    <w:rsid w:val="001607A9"/>
    <w:rsid w:val="001A00ED"/>
    <w:rsid w:val="001C2EB5"/>
    <w:rsid w:val="002049D0"/>
    <w:rsid w:val="00216A50"/>
    <w:rsid w:val="00222442"/>
    <w:rsid w:val="0028101C"/>
    <w:rsid w:val="00296883"/>
    <w:rsid w:val="002A1D79"/>
    <w:rsid w:val="002E0423"/>
    <w:rsid w:val="002E3C74"/>
    <w:rsid w:val="003063F3"/>
    <w:rsid w:val="00336F44"/>
    <w:rsid w:val="003A0625"/>
    <w:rsid w:val="004148D4"/>
    <w:rsid w:val="004A7442"/>
    <w:rsid w:val="004F3092"/>
    <w:rsid w:val="004F34E1"/>
    <w:rsid w:val="00503977"/>
    <w:rsid w:val="00507E73"/>
    <w:rsid w:val="0052159B"/>
    <w:rsid w:val="0053183D"/>
    <w:rsid w:val="00533C86"/>
    <w:rsid w:val="00564347"/>
    <w:rsid w:val="005B318D"/>
    <w:rsid w:val="005D503E"/>
    <w:rsid w:val="005F08B9"/>
    <w:rsid w:val="00647A8F"/>
    <w:rsid w:val="0065203F"/>
    <w:rsid w:val="006E045B"/>
    <w:rsid w:val="006F4432"/>
    <w:rsid w:val="006F7725"/>
    <w:rsid w:val="00706608"/>
    <w:rsid w:val="00706A79"/>
    <w:rsid w:val="00737EA2"/>
    <w:rsid w:val="0077296C"/>
    <w:rsid w:val="007910F7"/>
    <w:rsid w:val="007D593C"/>
    <w:rsid w:val="00823DEB"/>
    <w:rsid w:val="008255F2"/>
    <w:rsid w:val="008A3BCD"/>
    <w:rsid w:val="009977FE"/>
    <w:rsid w:val="009A1535"/>
    <w:rsid w:val="009E6939"/>
    <w:rsid w:val="00A249E7"/>
    <w:rsid w:val="00A62DE9"/>
    <w:rsid w:val="00AA3788"/>
    <w:rsid w:val="00AE61CB"/>
    <w:rsid w:val="00B75C54"/>
    <w:rsid w:val="00BF7998"/>
    <w:rsid w:val="00C42BC5"/>
    <w:rsid w:val="00C83106"/>
    <w:rsid w:val="00CC41C0"/>
    <w:rsid w:val="00CD17FA"/>
    <w:rsid w:val="00CD4198"/>
    <w:rsid w:val="00D56778"/>
    <w:rsid w:val="00D6613C"/>
    <w:rsid w:val="00D7701D"/>
    <w:rsid w:val="00D85C9B"/>
    <w:rsid w:val="00DB1227"/>
    <w:rsid w:val="00DD6364"/>
    <w:rsid w:val="00DF7250"/>
    <w:rsid w:val="00E53C4A"/>
    <w:rsid w:val="00F27054"/>
    <w:rsid w:val="00F621BC"/>
    <w:rsid w:val="00F66855"/>
    <w:rsid w:val="00F67F9D"/>
    <w:rsid w:val="00F76DEF"/>
    <w:rsid w:val="00FD67E6"/>
    <w:rsid w:val="00FF34D1"/>
    <w:rsid w:val="00FF5AD5"/>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47"/>
    <w:pPr>
      <w:suppressAutoHyphens/>
    </w:pPr>
    <w:rPr>
      <w:lang w:eastAsia="ar-SA"/>
    </w:rPr>
  </w:style>
  <w:style w:type="paragraph" w:styleId="Ttulo1">
    <w:name w:val="heading 1"/>
    <w:basedOn w:val="Normal"/>
    <w:next w:val="Normal"/>
    <w:qFormat/>
    <w:rsid w:val="00564347"/>
    <w:pPr>
      <w:keepNext/>
      <w:numPr>
        <w:numId w:val="1"/>
      </w:numPr>
      <w:jc w:val="center"/>
      <w:outlineLvl w:val="0"/>
    </w:pPr>
    <w:rPr>
      <w:b/>
      <w:sz w:val="24"/>
      <w:u w:val="single"/>
      <w:lang w:val="es-ES_tradnl"/>
    </w:rPr>
  </w:style>
  <w:style w:type="paragraph" w:styleId="Ttulo2">
    <w:name w:val="heading 2"/>
    <w:basedOn w:val="Normal"/>
    <w:next w:val="Normal"/>
    <w:qFormat/>
    <w:rsid w:val="00564347"/>
    <w:pPr>
      <w:keepNext/>
      <w:numPr>
        <w:ilvl w:val="1"/>
        <w:numId w:val="1"/>
      </w:numPr>
      <w:outlineLvl w:val="1"/>
    </w:pPr>
    <w:rPr>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564347"/>
  </w:style>
  <w:style w:type="character" w:customStyle="1" w:styleId="Fuentedeprrafopredeter1">
    <w:name w:val="Fuente de párrafo predeter.1"/>
    <w:rsid w:val="00564347"/>
  </w:style>
  <w:style w:type="paragraph" w:customStyle="1" w:styleId="Encabezado1">
    <w:name w:val="Encabezado1"/>
    <w:basedOn w:val="Normal"/>
    <w:next w:val="Textoindependiente"/>
    <w:rsid w:val="00564347"/>
    <w:pPr>
      <w:keepNext/>
      <w:spacing w:before="240" w:after="120"/>
    </w:pPr>
    <w:rPr>
      <w:rFonts w:ascii="Arial" w:eastAsia="Arial Unicode MS" w:hAnsi="Arial" w:cs="Mangal"/>
      <w:sz w:val="28"/>
      <w:szCs w:val="28"/>
    </w:rPr>
  </w:style>
  <w:style w:type="paragraph" w:styleId="Textoindependiente">
    <w:name w:val="Body Text"/>
    <w:basedOn w:val="Normal"/>
    <w:rsid w:val="00564347"/>
    <w:pPr>
      <w:spacing w:after="120"/>
    </w:pPr>
  </w:style>
  <w:style w:type="paragraph" w:styleId="Lista">
    <w:name w:val="List"/>
    <w:basedOn w:val="Textoindependiente"/>
    <w:rsid w:val="00564347"/>
    <w:rPr>
      <w:rFonts w:cs="Mangal"/>
    </w:rPr>
  </w:style>
  <w:style w:type="paragraph" w:customStyle="1" w:styleId="Etiqueta">
    <w:name w:val="Etiqueta"/>
    <w:basedOn w:val="Normal"/>
    <w:rsid w:val="00564347"/>
    <w:pPr>
      <w:suppressLineNumbers/>
      <w:spacing w:before="120" w:after="120"/>
    </w:pPr>
    <w:rPr>
      <w:rFonts w:cs="Mangal"/>
      <w:i/>
      <w:iCs/>
      <w:sz w:val="24"/>
      <w:szCs w:val="24"/>
    </w:rPr>
  </w:style>
  <w:style w:type="paragraph" w:customStyle="1" w:styleId="ndice">
    <w:name w:val="Índice"/>
    <w:basedOn w:val="Normal"/>
    <w:rsid w:val="00564347"/>
    <w:pPr>
      <w:suppressLineNumbers/>
    </w:pPr>
    <w:rPr>
      <w:rFonts w:cs="Mangal"/>
    </w:rPr>
  </w:style>
  <w:style w:type="paragraph" w:styleId="Encabezado">
    <w:name w:val="header"/>
    <w:basedOn w:val="Normal"/>
    <w:link w:val="EncabezadoCar"/>
    <w:rsid w:val="00564347"/>
    <w:pPr>
      <w:tabs>
        <w:tab w:val="center" w:pos="4252"/>
        <w:tab w:val="right" w:pos="8504"/>
      </w:tabs>
    </w:pPr>
  </w:style>
  <w:style w:type="paragraph" w:styleId="Piedepgina">
    <w:name w:val="footer"/>
    <w:basedOn w:val="Normal"/>
    <w:link w:val="PiedepginaCar"/>
    <w:rsid w:val="00564347"/>
    <w:pPr>
      <w:tabs>
        <w:tab w:val="center" w:pos="4252"/>
        <w:tab w:val="right" w:pos="8504"/>
      </w:tabs>
    </w:pPr>
  </w:style>
  <w:style w:type="paragraph" w:customStyle="1" w:styleId="Mapadeldocumento1">
    <w:name w:val="Mapa del documento1"/>
    <w:basedOn w:val="Normal"/>
    <w:rsid w:val="00564347"/>
    <w:pPr>
      <w:shd w:val="clear" w:color="auto" w:fill="000080"/>
    </w:pPr>
    <w:rPr>
      <w:rFonts w:ascii="Tahoma" w:hAnsi="Tahoma"/>
    </w:rPr>
  </w:style>
  <w:style w:type="paragraph" w:styleId="Prrafodelista">
    <w:name w:val="List Paragraph"/>
    <w:basedOn w:val="Normal"/>
    <w:uiPriority w:val="34"/>
    <w:qFormat/>
    <w:rsid w:val="00FF5AD5"/>
    <w:pPr>
      <w:suppressAutoHyphens w:val="0"/>
      <w:spacing w:after="200" w:line="276" w:lineRule="auto"/>
      <w:ind w:left="720"/>
      <w:contextualSpacing/>
    </w:pPr>
    <w:rPr>
      <w:rFonts w:ascii="Calibri" w:eastAsia="Calibri" w:hAnsi="Calibri"/>
      <w:sz w:val="22"/>
      <w:szCs w:val="22"/>
      <w:lang w:eastAsia="en-US"/>
    </w:rPr>
  </w:style>
  <w:style w:type="character" w:customStyle="1" w:styleId="EncabezadoCar">
    <w:name w:val="Encabezado Car"/>
    <w:basedOn w:val="Fuentedeprrafopredeter"/>
    <w:link w:val="Encabezado"/>
    <w:rsid w:val="0065203F"/>
    <w:rPr>
      <w:lang w:eastAsia="ar-SA"/>
    </w:rPr>
  </w:style>
  <w:style w:type="character" w:customStyle="1" w:styleId="PiedepginaCar">
    <w:name w:val="Pie de página Car"/>
    <w:basedOn w:val="Fuentedeprrafopredeter"/>
    <w:link w:val="Piedepgina"/>
    <w:rsid w:val="007910F7"/>
    <w:rPr>
      <w:lang w:eastAsia="ar-SA"/>
    </w:rPr>
  </w:style>
</w:styles>
</file>

<file path=word/webSettings.xml><?xml version="1.0" encoding="utf-8"?>
<w:webSettings xmlns:r="http://schemas.openxmlformats.org/officeDocument/2006/relationships" xmlns:w="http://schemas.openxmlformats.org/wordprocessingml/2006/main">
  <w:divs>
    <w:div w:id="24714087">
      <w:bodyDiv w:val="1"/>
      <w:marLeft w:val="0"/>
      <w:marRight w:val="0"/>
      <w:marTop w:val="0"/>
      <w:marBottom w:val="0"/>
      <w:divBdr>
        <w:top w:val="none" w:sz="0" w:space="0" w:color="auto"/>
        <w:left w:val="none" w:sz="0" w:space="0" w:color="auto"/>
        <w:bottom w:val="none" w:sz="0" w:space="0" w:color="auto"/>
        <w:right w:val="none" w:sz="0" w:space="0" w:color="auto"/>
      </w:divBdr>
    </w:div>
    <w:div w:id="81144655">
      <w:bodyDiv w:val="1"/>
      <w:marLeft w:val="0"/>
      <w:marRight w:val="0"/>
      <w:marTop w:val="0"/>
      <w:marBottom w:val="0"/>
      <w:divBdr>
        <w:top w:val="none" w:sz="0" w:space="0" w:color="auto"/>
        <w:left w:val="none" w:sz="0" w:space="0" w:color="auto"/>
        <w:bottom w:val="none" w:sz="0" w:space="0" w:color="auto"/>
        <w:right w:val="none" w:sz="0" w:space="0" w:color="auto"/>
      </w:divBdr>
    </w:div>
    <w:div w:id="99137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rgio%20Mel&#233;ndez\Datos%20de%20programa\Microsoft\Plantillas\Hoja%20de%20Solicitu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64F7A-9FF2-4296-B788-DA7C854D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de Solicitud.dot</Template>
  <TotalTime>48</TotalTime>
  <Pages>5</Pages>
  <Words>1494</Words>
  <Characters>8221</Characters>
  <Application>Microsoft Office Word</Application>
  <DocSecurity>0</DocSecurity>
  <Lines>68</Lines>
  <Paragraphs>19</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SOLICITUD DE MATRICULA</vt:lpstr>
      <vt:lpstr>CONTRATO DE MATRICULA</vt:lpstr>
      <vt:lpstr>    Cuenta Bancaria</vt:lpstr>
    </vt:vector>
  </TitlesOfParts>
  <Company>ESCUDELLA</Company>
  <LinksUpToDate>false</LinksUpToDate>
  <CharactersWithSpaces>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MATRICULA</dc:title>
  <dc:creator>Sergio Meléndez Giner</dc:creator>
  <cp:lastModifiedBy>Sergio</cp:lastModifiedBy>
  <cp:revision>17</cp:revision>
  <cp:lastPrinted>2022-01-19T17:17:00Z</cp:lastPrinted>
  <dcterms:created xsi:type="dcterms:W3CDTF">2021-06-03T12:09:00Z</dcterms:created>
  <dcterms:modified xsi:type="dcterms:W3CDTF">2024-04-18T18:16:00Z</dcterms:modified>
</cp:coreProperties>
</file>